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B8C" w:rsidRDefault="00CF6268" w:rsidP="00ED0C89">
      <w:pPr>
        <w:pStyle w:val="Header"/>
        <w:spacing w:line="360" w:lineRule="auto"/>
        <w:ind w:left="426"/>
        <w:jc w:val="center"/>
        <w:rPr>
          <w:rFonts w:ascii="Calibri" w:hAnsi="Calibri" w:cs="Calibri"/>
          <w:b/>
          <w:color w:val="C00000"/>
          <w:sz w:val="44"/>
          <w:szCs w:val="20"/>
          <w:lang w:val="nl-BE"/>
        </w:rPr>
      </w:pPr>
      <w:r>
        <w:rPr>
          <w:rFonts w:ascii="Calibri" w:hAnsi="Calibri" w:cs="Calibri"/>
          <w:b/>
          <w:color w:val="C00000"/>
          <w:sz w:val="44"/>
          <w:szCs w:val="20"/>
          <w:lang w:val="nl-BE"/>
        </w:rPr>
        <w:t xml:space="preserve">WTC </w:t>
      </w:r>
      <w:proofErr w:type="spellStart"/>
      <w:r>
        <w:rPr>
          <w:rFonts w:ascii="Calibri" w:hAnsi="Calibri" w:cs="Calibri"/>
          <w:b/>
          <w:color w:val="C00000"/>
          <w:sz w:val="44"/>
          <w:szCs w:val="20"/>
          <w:lang w:val="nl-BE"/>
        </w:rPr>
        <w:t>Relst</w:t>
      </w:r>
      <w:proofErr w:type="spellEnd"/>
      <w:r>
        <w:rPr>
          <w:rFonts w:ascii="Calibri" w:hAnsi="Calibri" w:cs="Calibri"/>
          <w:b/>
          <w:color w:val="C00000"/>
          <w:sz w:val="44"/>
          <w:szCs w:val="20"/>
          <w:lang w:val="nl-BE"/>
        </w:rPr>
        <w:t xml:space="preserve"> </w:t>
      </w:r>
      <w:proofErr w:type="spellStart"/>
      <w:r>
        <w:rPr>
          <w:rFonts w:ascii="Calibri" w:hAnsi="Calibri" w:cs="Calibri"/>
          <w:b/>
          <w:color w:val="C00000"/>
          <w:sz w:val="44"/>
          <w:szCs w:val="20"/>
          <w:lang w:val="nl-BE"/>
        </w:rPr>
        <w:t>zondagritten</w:t>
      </w:r>
      <w:proofErr w:type="spellEnd"/>
      <w:r>
        <w:rPr>
          <w:rFonts w:ascii="Calibri" w:hAnsi="Calibri" w:cs="Calibri"/>
          <w:b/>
          <w:color w:val="C00000"/>
          <w:sz w:val="44"/>
          <w:szCs w:val="20"/>
          <w:lang w:val="nl-BE"/>
        </w:rPr>
        <w:t xml:space="preserve"> in Corona-tijden</w:t>
      </w:r>
    </w:p>
    <w:p w:rsidR="00ED0C89" w:rsidRDefault="000610E7" w:rsidP="00ED0C89">
      <w:pPr>
        <w:pStyle w:val="Header"/>
        <w:spacing w:line="360" w:lineRule="auto"/>
        <w:ind w:left="426"/>
        <w:jc w:val="center"/>
        <w:rPr>
          <w:rFonts w:ascii="Calibri" w:hAnsi="Calibri" w:cs="Calibri"/>
          <w:b/>
          <w:color w:val="C00000"/>
          <w:sz w:val="44"/>
          <w:szCs w:val="20"/>
          <w:lang w:val="nl-BE"/>
        </w:rPr>
      </w:pPr>
      <w:r>
        <w:rPr>
          <w:rFonts w:ascii="Calibri" w:hAnsi="Calibri" w:cs="Calibri"/>
          <w:b/>
          <w:color w:val="C00000"/>
          <w:sz w:val="44"/>
          <w:szCs w:val="20"/>
          <w:lang w:val="nl-BE"/>
        </w:rPr>
        <w:t>Corona-draaiboek</w:t>
      </w:r>
      <w:bookmarkStart w:id="0" w:name="_GoBack"/>
      <w:bookmarkEnd w:id="0"/>
    </w:p>
    <w:p w:rsidR="008664B7" w:rsidRDefault="00CF6268" w:rsidP="00CF6268">
      <w:pPr>
        <w:pStyle w:val="Header"/>
        <w:tabs>
          <w:tab w:val="clear" w:pos="4536"/>
          <w:tab w:val="clear" w:pos="9072"/>
          <w:tab w:val="left" w:pos="1701"/>
          <w:tab w:val="left" w:pos="2112"/>
        </w:tabs>
        <w:spacing w:line="320" w:lineRule="exact"/>
        <w:rPr>
          <w:sz w:val="22"/>
          <w:szCs w:val="22"/>
          <w:lang w:val="nl-BE"/>
        </w:rPr>
      </w:pPr>
      <w:r>
        <w:rPr>
          <w:sz w:val="22"/>
          <w:szCs w:val="22"/>
          <w:lang w:val="nl-BE"/>
        </w:rPr>
        <w:tab/>
      </w:r>
    </w:p>
    <w:p w:rsidR="00CF6268" w:rsidRDefault="00CF6268" w:rsidP="00CF6268">
      <w:pPr>
        <w:pStyle w:val="Header"/>
        <w:tabs>
          <w:tab w:val="clear" w:pos="4536"/>
          <w:tab w:val="clear" w:pos="9072"/>
          <w:tab w:val="left" w:pos="1701"/>
          <w:tab w:val="left" w:pos="2112"/>
        </w:tabs>
        <w:spacing w:line="320" w:lineRule="exact"/>
        <w:rPr>
          <w:sz w:val="22"/>
          <w:szCs w:val="22"/>
          <w:lang w:val="nl-BE"/>
        </w:rPr>
      </w:pPr>
    </w:p>
    <w:p w:rsidR="00CF6268" w:rsidRPr="00BA0538" w:rsidRDefault="00301CFE" w:rsidP="00CF6268">
      <w:pPr>
        <w:pStyle w:val="Header"/>
        <w:numPr>
          <w:ilvl w:val="0"/>
          <w:numId w:val="14"/>
        </w:numPr>
        <w:tabs>
          <w:tab w:val="clear" w:pos="4536"/>
          <w:tab w:val="clear" w:pos="9072"/>
          <w:tab w:val="left" w:pos="1701"/>
          <w:tab w:val="left" w:pos="2112"/>
        </w:tabs>
        <w:spacing w:line="320" w:lineRule="exact"/>
        <w:rPr>
          <w:b/>
          <w:color w:val="C00000"/>
          <w:sz w:val="22"/>
          <w:szCs w:val="22"/>
          <w:lang w:val="nl-BE"/>
        </w:rPr>
      </w:pPr>
      <w:r>
        <w:rPr>
          <w:b/>
          <w:color w:val="C00000"/>
          <w:sz w:val="22"/>
          <w:szCs w:val="22"/>
          <w:lang w:val="nl-BE"/>
        </w:rPr>
        <w:t xml:space="preserve">Algemene context: </w:t>
      </w:r>
      <w:r w:rsidR="00CF6268" w:rsidRPr="00BA0538">
        <w:rPr>
          <w:b/>
          <w:color w:val="C00000"/>
          <w:sz w:val="22"/>
          <w:szCs w:val="22"/>
          <w:lang w:val="nl-BE"/>
        </w:rPr>
        <w:t>Waarom kozen we deze aanpak?</w:t>
      </w:r>
    </w:p>
    <w:p w:rsidR="002238FF" w:rsidRDefault="00301CFE" w:rsidP="008D76C6">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De nationale Veiligheidsraad besliste eerder dat</w:t>
      </w:r>
      <w:r w:rsidR="008D76C6">
        <w:rPr>
          <w:sz w:val="22"/>
          <w:szCs w:val="22"/>
          <w:lang w:val="nl-BE"/>
        </w:rPr>
        <w:t xml:space="preserve"> er mag gefietst worden groepen van max 20, </w:t>
      </w:r>
      <w:r w:rsidR="00EF5F7D">
        <w:rPr>
          <w:sz w:val="22"/>
          <w:szCs w:val="22"/>
          <w:lang w:val="nl-BE"/>
        </w:rPr>
        <w:t>in clubverband, met begele</w:t>
      </w:r>
      <w:r>
        <w:rPr>
          <w:sz w:val="22"/>
          <w:szCs w:val="22"/>
          <w:lang w:val="nl-BE"/>
        </w:rPr>
        <w:t xml:space="preserve">iding van een verantwoordelijke, en met respecteren van de afstandsregels. Deze voorwaarden zorgden voor veel onduidelijkheid. </w:t>
      </w:r>
    </w:p>
    <w:p w:rsidR="00F12492" w:rsidRDefault="00301CFE" w:rsidP="008D76C6">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Als bestuur</w:t>
      </w:r>
      <w:r w:rsidR="00F12492">
        <w:rPr>
          <w:sz w:val="22"/>
          <w:szCs w:val="22"/>
          <w:lang w:val="nl-BE"/>
        </w:rPr>
        <w:t xml:space="preserve"> en</w:t>
      </w:r>
      <w:r>
        <w:rPr>
          <w:sz w:val="22"/>
          <w:szCs w:val="22"/>
          <w:lang w:val="nl-BE"/>
        </w:rPr>
        <w:t>gageerden we ons om te onderzoeken</w:t>
      </w:r>
      <w:r w:rsidR="00F12492">
        <w:rPr>
          <w:sz w:val="22"/>
          <w:szCs w:val="22"/>
          <w:lang w:val="nl-BE"/>
        </w:rPr>
        <w:t xml:space="preserve"> hoe we </w:t>
      </w:r>
      <w:r w:rsidR="00F12492" w:rsidRPr="0053251B">
        <w:rPr>
          <w:b/>
          <w:sz w:val="22"/>
          <w:szCs w:val="22"/>
          <w:lang w:val="nl-BE"/>
        </w:rPr>
        <w:t>onze leden deze mogelijkheid</w:t>
      </w:r>
      <w:r w:rsidR="00F12492">
        <w:rPr>
          <w:sz w:val="22"/>
          <w:szCs w:val="22"/>
          <w:lang w:val="nl-BE"/>
        </w:rPr>
        <w:t xml:space="preserve"> kunnen bieden, in omstandigheden die de </w:t>
      </w:r>
      <w:r w:rsidR="00F12492" w:rsidRPr="0053251B">
        <w:rPr>
          <w:b/>
          <w:sz w:val="22"/>
          <w:szCs w:val="22"/>
          <w:lang w:val="nl-BE"/>
        </w:rPr>
        <w:t>veiligheid en gezondheid</w:t>
      </w:r>
      <w:r w:rsidR="00F12492" w:rsidRPr="0053251B">
        <w:rPr>
          <w:sz w:val="22"/>
          <w:szCs w:val="22"/>
          <w:lang w:val="nl-BE"/>
        </w:rPr>
        <w:t xml:space="preserve"> </w:t>
      </w:r>
      <w:r w:rsidR="00F12492">
        <w:rPr>
          <w:sz w:val="22"/>
          <w:szCs w:val="22"/>
          <w:lang w:val="nl-BE"/>
        </w:rPr>
        <w:t xml:space="preserve">maximaal waarborgen. </w:t>
      </w:r>
    </w:p>
    <w:p w:rsidR="008D76C6" w:rsidRDefault="00FE488B" w:rsidP="008D76C6">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Iedereen</w:t>
      </w:r>
      <w:r w:rsidR="008D76C6">
        <w:rPr>
          <w:sz w:val="22"/>
          <w:szCs w:val="22"/>
          <w:lang w:val="nl-BE"/>
        </w:rPr>
        <w:t xml:space="preserve"> is zich uiteraard bewust dat </w:t>
      </w:r>
      <w:proofErr w:type="spellStart"/>
      <w:r w:rsidR="008D76C6" w:rsidRPr="004B70F8">
        <w:rPr>
          <w:b/>
          <w:sz w:val="22"/>
          <w:szCs w:val="22"/>
          <w:lang w:val="nl-BE"/>
        </w:rPr>
        <w:t>social</w:t>
      </w:r>
      <w:proofErr w:type="spellEnd"/>
      <w:r w:rsidR="008D76C6" w:rsidRPr="004B70F8">
        <w:rPr>
          <w:b/>
          <w:sz w:val="22"/>
          <w:szCs w:val="22"/>
          <w:lang w:val="nl-BE"/>
        </w:rPr>
        <w:t xml:space="preserve"> </w:t>
      </w:r>
      <w:proofErr w:type="spellStart"/>
      <w:r w:rsidR="008D76C6" w:rsidRPr="004B70F8">
        <w:rPr>
          <w:b/>
          <w:sz w:val="22"/>
          <w:szCs w:val="22"/>
          <w:lang w:val="nl-BE"/>
        </w:rPr>
        <w:t>distancing</w:t>
      </w:r>
      <w:proofErr w:type="spellEnd"/>
      <w:r w:rsidR="008D76C6">
        <w:rPr>
          <w:sz w:val="22"/>
          <w:szCs w:val="22"/>
          <w:lang w:val="nl-BE"/>
        </w:rPr>
        <w:t xml:space="preserve"> tijdens zo’n rit niet voortdurend aan 100% kan gewaarborgd worden (bv in een smalle straat, waar je twee aan twee rijdt, zeker wanneer je een tegenliggende auto kruist)</w:t>
      </w:r>
      <w:r w:rsidR="00F12492">
        <w:rPr>
          <w:sz w:val="22"/>
          <w:szCs w:val="22"/>
          <w:lang w:val="nl-BE"/>
        </w:rPr>
        <w:t xml:space="preserve">. </w:t>
      </w:r>
    </w:p>
    <w:p w:rsidR="00FE488B" w:rsidRDefault="00FE488B" w:rsidP="008D76C6">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Het bestuur heeft respect voor diegenen die het moeilijk hadden met de eerste versoepelende maatregelen </w:t>
      </w:r>
      <w:proofErr w:type="spellStart"/>
      <w:r>
        <w:rPr>
          <w:sz w:val="22"/>
          <w:szCs w:val="22"/>
          <w:lang w:val="nl-BE"/>
        </w:rPr>
        <w:t>mbt</w:t>
      </w:r>
      <w:proofErr w:type="spellEnd"/>
      <w:r>
        <w:rPr>
          <w:sz w:val="22"/>
          <w:szCs w:val="22"/>
          <w:lang w:val="nl-BE"/>
        </w:rPr>
        <w:t xml:space="preserve"> fietsen in groep. Vanaf 8 juni treedt een verdere versoepeling in, en kan ook de horeca (onder voorwaarden) terug open. Onder deze </w:t>
      </w:r>
      <w:r w:rsidRPr="004B70F8">
        <w:rPr>
          <w:b/>
          <w:sz w:val="22"/>
          <w:szCs w:val="22"/>
          <w:lang w:val="nl-BE"/>
        </w:rPr>
        <w:t>evoluerende omstandigheden</w:t>
      </w:r>
      <w:r>
        <w:rPr>
          <w:sz w:val="22"/>
          <w:szCs w:val="22"/>
          <w:lang w:val="nl-BE"/>
        </w:rPr>
        <w:t>, wil het bestuur haar verantwoordelijkheid nemen en een heropstart op een zo veilig en gezond mogelijke manier organiseren. Daarom dit draaiboek.</w:t>
      </w:r>
      <w:r w:rsidR="00FB0188">
        <w:rPr>
          <w:sz w:val="22"/>
          <w:szCs w:val="22"/>
          <w:lang w:val="nl-BE"/>
        </w:rPr>
        <w:t xml:space="preserve"> </w:t>
      </w:r>
    </w:p>
    <w:p w:rsidR="0053251B" w:rsidRDefault="002364DE" w:rsidP="005B06EC">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Elk lid is vrij en verantwoordelijk. </w:t>
      </w:r>
    </w:p>
    <w:p w:rsidR="0053251B" w:rsidRDefault="002364DE" w:rsidP="0053251B">
      <w:pPr>
        <w:pStyle w:val="Header"/>
        <w:tabs>
          <w:tab w:val="clear" w:pos="4536"/>
          <w:tab w:val="clear" w:pos="9072"/>
          <w:tab w:val="left" w:pos="1701"/>
          <w:tab w:val="left" w:pos="2112"/>
        </w:tabs>
        <w:spacing w:line="320" w:lineRule="exact"/>
        <w:ind w:left="1931"/>
        <w:rPr>
          <w:sz w:val="22"/>
          <w:szCs w:val="22"/>
          <w:lang w:val="nl-BE"/>
        </w:rPr>
      </w:pPr>
      <w:r w:rsidRPr="0053251B">
        <w:rPr>
          <w:b/>
          <w:sz w:val="22"/>
          <w:szCs w:val="22"/>
          <w:lang w:val="nl-BE"/>
        </w:rPr>
        <w:t>Vrij</w:t>
      </w:r>
      <w:r>
        <w:rPr>
          <w:sz w:val="22"/>
          <w:szCs w:val="22"/>
          <w:lang w:val="nl-BE"/>
        </w:rPr>
        <w:t xml:space="preserve"> in de keuze om al dan niet deel te nemen aan onze ‘</w:t>
      </w:r>
      <w:r w:rsidR="0053251B">
        <w:rPr>
          <w:sz w:val="22"/>
          <w:szCs w:val="22"/>
          <w:lang w:val="nl-BE"/>
        </w:rPr>
        <w:t>Corona-rit</w:t>
      </w:r>
      <w:r>
        <w:rPr>
          <w:sz w:val="22"/>
          <w:szCs w:val="22"/>
          <w:lang w:val="nl-BE"/>
        </w:rPr>
        <w:t xml:space="preserve">ten’. Het is niet omdat de club de mogelijkheid biedt, dat iemand zich op welke manier verplicht hoeft te voelen om deel te nemen. </w:t>
      </w:r>
    </w:p>
    <w:p w:rsidR="0053251B" w:rsidRDefault="0053251B" w:rsidP="0053251B">
      <w:pPr>
        <w:pStyle w:val="Header"/>
        <w:tabs>
          <w:tab w:val="clear" w:pos="4536"/>
          <w:tab w:val="clear" w:pos="9072"/>
          <w:tab w:val="left" w:pos="1701"/>
          <w:tab w:val="left" w:pos="2112"/>
        </w:tabs>
        <w:spacing w:line="320" w:lineRule="exact"/>
        <w:ind w:left="1931"/>
        <w:rPr>
          <w:sz w:val="22"/>
          <w:szCs w:val="22"/>
          <w:lang w:val="nl-BE"/>
        </w:rPr>
      </w:pPr>
      <w:r w:rsidRPr="0053251B">
        <w:rPr>
          <w:b/>
          <w:sz w:val="22"/>
          <w:szCs w:val="22"/>
          <w:lang w:val="nl-BE"/>
        </w:rPr>
        <w:t>Verantwoordelijk</w:t>
      </w:r>
      <w:r>
        <w:rPr>
          <w:sz w:val="22"/>
          <w:szCs w:val="22"/>
          <w:lang w:val="nl-BE"/>
        </w:rPr>
        <w:t xml:space="preserve">: de Corona-aanpak van onze ritten staat of valt met de evenredige bijdrage van elk individu. We verwachten van elke deelnemer dat hij/zij zich op </w:t>
      </w:r>
      <w:r w:rsidR="004912F8">
        <w:rPr>
          <w:sz w:val="22"/>
          <w:szCs w:val="22"/>
          <w:lang w:val="nl-BE"/>
        </w:rPr>
        <w:t>eenzelfde</w:t>
      </w:r>
      <w:r>
        <w:rPr>
          <w:sz w:val="22"/>
          <w:szCs w:val="22"/>
          <w:lang w:val="nl-BE"/>
        </w:rPr>
        <w:t xml:space="preserve"> manier engageert voor de afspraken die we maken, los van ieders eigen overtuigingen.</w:t>
      </w:r>
    </w:p>
    <w:p w:rsidR="008D7403" w:rsidRDefault="002364DE" w:rsidP="008D7403">
      <w:pPr>
        <w:pStyle w:val="Header"/>
        <w:tabs>
          <w:tab w:val="clear" w:pos="4536"/>
          <w:tab w:val="clear" w:pos="9072"/>
          <w:tab w:val="left" w:pos="1701"/>
          <w:tab w:val="left" w:pos="2112"/>
        </w:tabs>
        <w:spacing w:line="320" w:lineRule="exact"/>
        <w:ind w:left="1931"/>
        <w:rPr>
          <w:sz w:val="22"/>
          <w:szCs w:val="22"/>
          <w:lang w:val="nl-BE"/>
        </w:rPr>
      </w:pPr>
      <w:r>
        <w:rPr>
          <w:sz w:val="22"/>
          <w:szCs w:val="22"/>
          <w:lang w:val="nl-BE"/>
        </w:rPr>
        <w:t>Kortom: deelnemen aan Corona-ritten vraagt een bepaald engagement van jou als je deelneemt, maar als het te oncomfortabel aanvoelt, wacht je gewoon tot een volgende fase in de Corona-versoepeling om aan te sluiten.</w:t>
      </w:r>
    </w:p>
    <w:p w:rsidR="00233149" w:rsidRDefault="00233149" w:rsidP="008D7403">
      <w:pPr>
        <w:pStyle w:val="Header"/>
        <w:tabs>
          <w:tab w:val="clear" w:pos="4536"/>
          <w:tab w:val="clear" w:pos="9072"/>
          <w:tab w:val="left" w:pos="1701"/>
          <w:tab w:val="left" w:pos="2112"/>
        </w:tabs>
        <w:spacing w:line="320" w:lineRule="exact"/>
        <w:ind w:left="1931"/>
        <w:rPr>
          <w:sz w:val="22"/>
          <w:szCs w:val="22"/>
          <w:lang w:val="nl-BE"/>
        </w:rPr>
      </w:pPr>
    </w:p>
    <w:p w:rsidR="004B70F8" w:rsidRDefault="00DD0353" w:rsidP="00233149">
      <w:pPr>
        <w:pStyle w:val="Header"/>
        <w:tabs>
          <w:tab w:val="clear" w:pos="4536"/>
          <w:tab w:val="clear" w:pos="9072"/>
          <w:tab w:val="left" w:pos="1701"/>
          <w:tab w:val="left" w:pos="2112"/>
        </w:tabs>
        <w:spacing w:line="320" w:lineRule="exact"/>
        <w:ind w:left="1931"/>
        <w:rPr>
          <w:sz w:val="22"/>
          <w:szCs w:val="22"/>
          <w:lang w:val="nl-BE"/>
        </w:rPr>
      </w:pPr>
      <w:r>
        <w:rPr>
          <w:sz w:val="22"/>
          <w:szCs w:val="22"/>
          <w:lang w:val="nl-BE"/>
        </w:rPr>
        <w:t>Dit draaiboek kan steeds bijgestuurd of aangepast worden.</w:t>
      </w:r>
    </w:p>
    <w:p w:rsidR="00FB0188" w:rsidRDefault="00C92E54" w:rsidP="00233149">
      <w:pPr>
        <w:pStyle w:val="Header"/>
        <w:tabs>
          <w:tab w:val="clear" w:pos="4536"/>
          <w:tab w:val="clear" w:pos="9072"/>
          <w:tab w:val="left" w:pos="1701"/>
          <w:tab w:val="left" w:pos="2112"/>
        </w:tabs>
        <w:spacing w:line="320" w:lineRule="exact"/>
        <w:ind w:left="1931"/>
        <w:rPr>
          <w:sz w:val="22"/>
          <w:szCs w:val="22"/>
          <w:lang w:val="nl-BE"/>
        </w:rPr>
      </w:pPr>
      <w:r>
        <w:rPr>
          <w:sz w:val="22"/>
          <w:szCs w:val="22"/>
          <w:lang w:val="nl-BE"/>
        </w:rPr>
        <w:t>W</w:t>
      </w:r>
      <w:r w:rsidR="004B70F8">
        <w:rPr>
          <w:sz w:val="22"/>
          <w:szCs w:val="22"/>
          <w:lang w:val="nl-BE"/>
        </w:rPr>
        <w:t>e zijn, samen met onze leden, vooral verheugd dat we, met maximale aandacht voor de gezondheid van iedereen, eindelijk terug onze clubactiviteiten kunnen opstarten!</w:t>
      </w:r>
    </w:p>
    <w:p w:rsidR="00FB0188" w:rsidRDefault="00FB0188" w:rsidP="00233149">
      <w:pPr>
        <w:pStyle w:val="Header"/>
        <w:tabs>
          <w:tab w:val="clear" w:pos="4536"/>
          <w:tab w:val="clear" w:pos="9072"/>
          <w:tab w:val="left" w:pos="1701"/>
          <w:tab w:val="left" w:pos="2112"/>
        </w:tabs>
        <w:spacing w:line="320" w:lineRule="exact"/>
        <w:ind w:left="1931"/>
        <w:rPr>
          <w:sz w:val="22"/>
          <w:szCs w:val="22"/>
          <w:lang w:val="nl-BE"/>
        </w:rPr>
      </w:pPr>
    </w:p>
    <w:p w:rsidR="00301CFE" w:rsidRDefault="00381FCA" w:rsidP="000610E7">
      <w:pPr>
        <w:pStyle w:val="Header"/>
        <w:tabs>
          <w:tab w:val="clear" w:pos="4536"/>
          <w:tab w:val="clear" w:pos="9072"/>
          <w:tab w:val="left" w:pos="1701"/>
          <w:tab w:val="left" w:pos="2112"/>
        </w:tabs>
        <w:spacing w:line="320" w:lineRule="exact"/>
        <w:rPr>
          <w:sz w:val="22"/>
          <w:szCs w:val="22"/>
          <w:lang w:val="nl-BE"/>
        </w:rPr>
      </w:pPr>
      <w:r>
        <w:rPr>
          <w:sz w:val="22"/>
          <w:szCs w:val="22"/>
          <w:lang w:val="nl-BE"/>
        </w:rPr>
        <w:lastRenderedPageBreak/>
        <w:tab/>
      </w:r>
    </w:p>
    <w:p w:rsidR="00381FCA" w:rsidRPr="000610E7" w:rsidRDefault="00381FCA" w:rsidP="00301CFE">
      <w:pPr>
        <w:pStyle w:val="Header"/>
        <w:tabs>
          <w:tab w:val="clear" w:pos="4536"/>
          <w:tab w:val="clear" w:pos="9072"/>
          <w:tab w:val="left" w:pos="1701"/>
          <w:tab w:val="left" w:pos="2112"/>
        </w:tabs>
        <w:spacing w:line="320" w:lineRule="exact"/>
        <w:jc w:val="center"/>
        <w:rPr>
          <w:b/>
          <w:sz w:val="22"/>
          <w:szCs w:val="22"/>
          <w:lang w:val="nl-BE"/>
        </w:rPr>
      </w:pPr>
      <w:r w:rsidRPr="000610E7">
        <w:rPr>
          <w:b/>
          <w:color w:val="C00000"/>
          <w:sz w:val="28"/>
          <w:szCs w:val="22"/>
          <w:lang w:val="nl-BE"/>
        </w:rPr>
        <w:t>Specifieke Corona-maatregelen voor de zondagsritten:</w:t>
      </w:r>
    </w:p>
    <w:p w:rsidR="00381FCA" w:rsidRPr="000610E7" w:rsidRDefault="00381FCA" w:rsidP="000610E7">
      <w:pPr>
        <w:pStyle w:val="Header"/>
        <w:tabs>
          <w:tab w:val="clear" w:pos="4536"/>
          <w:tab w:val="clear" w:pos="9072"/>
          <w:tab w:val="left" w:pos="1701"/>
          <w:tab w:val="left" w:pos="2112"/>
        </w:tabs>
        <w:spacing w:line="320" w:lineRule="exact"/>
        <w:rPr>
          <w:sz w:val="22"/>
          <w:szCs w:val="22"/>
          <w:lang w:val="nl-BE"/>
        </w:rPr>
      </w:pPr>
    </w:p>
    <w:p w:rsidR="008D7403" w:rsidRPr="00BA0538" w:rsidRDefault="008D7403" w:rsidP="00CF6268">
      <w:pPr>
        <w:pStyle w:val="Header"/>
        <w:numPr>
          <w:ilvl w:val="0"/>
          <w:numId w:val="14"/>
        </w:numPr>
        <w:tabs>
          <w:tab w:val="clear" w:pos="4536"/>
          <w:tab w:val="clear" w:pos="9072"/>
          <w:tab w:val="left" w:pos="1701"/>
          <w:tab w:val="left" w:pos="2112"/>
        </w:tabs>
        <w:spacing w:line="320" w:lineRule="exact"/>
        <w:rPr>
          <w:b/>
          <w:color w:val="C00000"/>
          <w:sz w:val="22"/>
          <w:szCs w:val="22"/>
          <w:lang w:val="nl-BE"/>
        </w:rPr>
      </w:pPr>
      <w:r w:rsidRPr="00BA0538">
        <w:rPr>
          <w:b/>
          <w:color w:val="C00000"/>
          <w:sz w:val="22"/>
          <w:szCs w:val="22"/>
          <w:lang w:val="nl-BE"/>
        </w:rPr>
        <w:t>Voor de rit</w:t>
      </w:r>
    </w:p>
    <w:p w:rsidR="008D7403" w:rsidRPr="008D7403" w:rsidRDefault="008D7403" w:rsidP="008D7403">
      <w:pPr>
        <w:pStyle w:val="Header"/>
        <w:numPr>
          <w:ilvl w:val="1"/>
          <w:numId w:val="14"/>
        </w:numPr>
        <w:tabs>
          <w:tab w:val="left" w:pos="1701"/>
          <w:tab w:val="left" w:pos="2112"/>
        </w:tabs>
        <w:spacing w:line="320" w:lineRule="exact"/>
        <w:rPr>
          <w:sz w:val="22"/>
          <w:szCs w:val="22"/>
          <w:lang w:val="nl-BE"/>
        </w:rPr>
      </w:pPr>
      <w:r w:rsidRPr="008D7403">
        <w:rPr>
          <w:b/>
          <w:sz w:val="22"/>
          <w:szCs w:val="22"/>
          <w:lang w:val="nl-BE"/>
        </w:rPr>
        <w:t>Blijf thuis als je ziek bent</w:t>
      </w:r>
      <w:r w:rsidRPr="008D7403">
        <w:rPr>
          <w:sz w:val="22"/>
          <w:szCs w:val="22"/>
          <w:lang w:val="nl-BE"/>
        </w:rPr>
        <w:t>.</w:t>
      </w:r>
      <w:r>
        <w:rPr>
          <w:sz w:val="22"/>
          <w:szCs w:val="22"/>
          <w:lang w:val="nl-BE"/>
        </w:rPr>
        <w:t xml:space="preserve"> </w:t>
      </w:r>
      <w:r w:rsidRPr="008D7403">
        <w:rPr>
          <w:sz w:val="22"/>
          <w:szCs w:val="22"/>
          <w:lang w:val="nl-BE"/>
        </w:rPr>
        <w:t xml:space="preserve">Ben je ziek (hoesten, keelpijn, </w:t>
      </w:r>
      <w:r w:rsidR="005B06EC">
        <w:rPr>
          <w:sz w:val="22"/>
          <w:szCs w:val="22"/>
          <w:lang w:val="nl-BE"/>
        </w:rPr>
        <w:t xml:space="preserve">lichaamstemperatuur boven 37,5°, </w:t>
      </w:r>
      <w:r w:rsidRPr="008D7403">
        <w:rPr>
          <w:sz w:val="22"/>
          <w:szCs w:val="22"/>
          <w:lang w:val="nl-BE"/>
        </w:rPr>
        <w:t>diarr</w:t>
      </w:r>
      <w:r w:rsidR="004B70F8">
        <w:rPr>
          <w:sz w:val="22"/>
          <w:szCs w:val="22"/>
          <w:lang w:val="nl-BE"/>
        </w:rPr>
        <w:t>ee, spierpijn, …) of voel je je</w:t>
      </w:r>
      <w:r w:rsidRPr="008D7403">
        <w:rPr>
          <w:sz w:val="22"/>
          <w:szCs w:val="22"/>
          <w:lang w:val="nl-BE"/>
        </w:rPr>
        <w:t xml:space="preserve"> niet optimaal? Blijf dan thuis en verplaats je niet naar de club. </w:t>
      </w:r>
    </w:p>
    <w:p w:rsidR="004B70F8" w:rsidRDefault="008D7403" w:rsidP="002F529F">
      <w:pPr>
        <w:pStyle w:val="Header"/>
        <w:numPr>
          <w:ilvl w:val="1"/>
          <w:numId w:val="14"/>
        </w:numPr>
        <w:tabs>
          <w:tab w:val="clear" w:pos="4536"/>
          <w:tab w:val="clear" w:pos="9072"/>
          <w:tab w:val="left" w:pos="1701"/>
          <w:tab w:val="left" w:pos="2112"/>
        </w:tabs>
        <w:spacing w:line="320" w:lineRule="exact"/>
        <w:rPr>
          <w:sz w:val="22"/>
          <w:szCs w:val="22"/>
          <w:lang w:val="nl-BE"/>
        </w:rPr>
      </w:pPr>
      <w:r w:rsidRPr="004B70F8">
        <w:rPr>
          <w:b/>
          <w:sz w:val="22"/>
          <w:szCs w:val="22"/>
          <w:lang w:val="nl-BE"/>
        </w:rPr>
        <w:t>Was je handen</w:t>
      </w:r>
      <w:r w:rsidRPr="004B70F8">
        <w:rPr>
          <w:sz w:val="22"/>
          <w:szCs w:val="22"/>
          <w:lang w:val="nl-BE"/>
        </w:rPr>
        <w:t xml:space="preserve"> </w:t>
      </w:r>
      <w:r w:rsidR="004B70F8" w:rsidRPr="004B70F8">
        <w:rPr>
          <w:sz w:val="22"/>
          <w:szCs w:val="22"/>
          <w:lang w:val="nl-BE"/>
        </w:rPr>
        <w:t xml:space="preserve">grondig met zeep </w:t>
      </w:r>
      <w:r w:rsidRPr="004B70F8">
        <w:rPr>
          <w:sz w:val="22"/>
          <w:szCs w:val="22"/>
          <w:lang w:val="nl-BE"/>
        </w:rPr>
        <w:t xml:space="preserve">voor je vertrekt naar de groepsrit. </w:t>
      </w:r>
    </w:p>
    <w:p w:rsidR="00277880" w:rsidRPr="004B70F8" w:rsidRDefault="00277880" w:rsidP="002F529F">
      <w:pPr>
        <w:pStyle w:val="Header"/>
        <w:numPr>
          <w:ilvl w:val="1"/>
          <w:numId w:val="14"/>
        </w:numPr>
        <w:tabs>
          <w:tab w:val="clear" w:pos="4536"/>
          <w:tab w:val="clear" w:pos="9072"/>
          <w:tab w:val="left" w:pos="1701"/>
          <w:tab w:val="left" w:pos="2112"/>
        </w:tabs>
        <w:spacing w:line="320" w:lineRule="exact"/>
        <w:rPr>
          <w:sz w:val="22"/>
          <w:szCs w:val="22"/>
          <w:lang w:val="nl-BE"/>
        </w:rPr>
      </w:pPr>
      <w:r w:rsidRPr="004B70F8">
        <w:rPr>
          <w:sz w:val="22"/>
          <w:szCs w:val="22"/>
          <w:lang w:val="nl-BE"/>
        </w:rPr>
        <w:t xml:space="preserve">We adviseren om je eigen </w:t>
      </w:r>
      <w:r w:rsidRPr="004B70F8">
        <w:rPr>
          <w:b/>
          <w:sz w:val="22"/>
          <w:szCs w:val="22"/>
          <w:lang w:val="nl-BE"/>
        </w:rPr>
        <w:t xml:space="preserve">mondmasker </w:t>
      </w:r>
      <w:r w:rsidR="00581D64">
        <w:rPr>
          <w:b/>
          <w:sz w:val="22"/>
          <w:szCs w:val="22"/>
          <w:lang w:val="nl-BE"/>
        </w:rPr>
        <w:t xml:space="preserve">en zakdoek </w:t>
      </w:r>
      <w:r w:rsidRPr="004B70F8">
        <w:rPr>
          <w:sz w:val="22"/>
          <w:szCs w:val="22"/>
          <w:lang w:val="nl-BE"/>
        </w:rPr>
        <w:t xml:space="preserve">mee te brengen en op zak te houden. </w:t>
      </w:r>
    </w:p>
    <w:p w:rsidR="00ED0C89" w:rsidRPr="005E6332" w:rsidRDefault="00ED0C89" w:rsidP="00ED0C89">
      <w:pPr>
        <w:pStyle w:val="Header"/>
        <w:tabs>
          <w:tab w:val="clear" w:pos="4536"/>
          <w:tab w:val="clear" w:pos="9072"/>
          <w:tab w:val="left" w:pos="1701"/>
          <w:tab w:val="left" w:pos="2112"/>
        </w:tabs>
        <w:spacing w:line="320" w:lineRule="exact"/>
        <w:ind w:left="1931"/>
        <w:rPr>
          <w:sz w:val="22"/>
          <w:szCs w:val="22"/>
          <w:lang w:val="nl-BE"/>
        </w:rPr>
      </w:pPr>
    </w:p>
    <w:p w:rsidR="00ED0C89" w:rsidRDefault="00ED0C89" w:rsidP="00ED0C89">
      <w:pPr>
        <w:pStyle w:val="Header"/>
        <w:tabs>
          <w:tab w:val="clear" w:pos="4536"/>
          <w:tab w:val="clear" w:pos="9072"/>
          <w:tab w:val="left" w:pos="1701"/>
          <w:tab w:val="left" w:pos="2112"/>
        </w:tabs>
        <w:spacing w:line="320" w:lineRule="exact"/>
        <w:ind w:left="1931"/>
        <w:rPr>
          <w:sz w:val="22"/>
          <w:szCs w:val="22"/>
          <w:lang w:val="nl-BE"/>
        </w:rPr>
      </w:pPr>
    </w:p>
    <w:p w:rsidR="00CF6268" w:rsidRPr="00BA0538" w:rsidRDefault="00CF6268" w:rsidP="00CF6268">
      <w:pPr>
        <w:pStyle w:val="Header"/>
        <w:numPr>
          <w:ilvl w:val="0"/>
          <w:numId w:val="14"/>
        </w:numPr>
        <w:tabs>
          <w:tab w:val="clear" w:pos="4536"/>
          <w:tab w:val="clear" w:pos="9072"/>
          <w:tab w:val="left" w:pos="1701"/>
          <w:tab w:val="left" w:pos="2112"/>
        </w:tabs>
        <w:spacing w:line="320" w:lineRule="exact"/>
        <w:rPr>
          <w:b/>
          <w:color w:val="C00000"/>
          <w:sz w:val="22"/>
          <w:szCs w:val="22"/>
          <w:lang w:val="nl-BE"/>
        </w:rPr>
      </w:pPr>
      <w:r w:rsidRPr="00BA0538">
        <w:rPr>
          <w:b/>
          <w:color w:val="C00000"/>
          <w:sz w:val="22"/>
          <w:szCs w:val="22"/>
          <w:lang w:val="nl-BE"/>
        </w:rPr>
        <w:t>Samenkomst voor de rit</w:t>
      </w:r>
    </w:p>
    <w:p w:rsidR="00277880" w:rsidRDefault="00277880" w:rsidP="00277880">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Voor een grote club als de onze, ligt er een grote </w:t>
      </w:r>
      <w:r w:rsidRPr="005B06EC">
        <w:rPr>
          <w:b/>
          <w:sz w:val="22"/>
          <w:szCs w:val="22"/>
          <w:lang w:val="nl-BE"/>
        </w:rPr>
        <w:t>uitdaging</w:t>
      </w:r>
      <w:r>
        <w:rPr>
          <w:sz w:val="22"/>
          <w:szCs w:val="22"/>
          <w:lang w:val="nl-BE"/>
        </w:rPr>
        <w:t xml:space="preserve"> in het vormen van groepen van minimum 15 (zodat we niet op de fietspaden hoeven te rijden) en maximum 20 (</w:t>
      </w:r>
      <w:proofErr w:type="spellStart"/>
      <w:r>
        <w:rPr>
          <w:sz w:val="22"/>
          <w:szCs w:val="22"/>
          <w:lang w:val="nl-BE"/>
        </w:rPr>
        <w:t>owv</w:t>
      </w:r>
      <w:proofErr w:type="spellEnd"/>
      <w:r>
        <w:rPr>
          <w:sz w:val="22"/>
          <w:szCs w:val="22"/>
          <w:lang w:val="nl-BE"/>
        </w:rPr>
        <w:t xml:space="preserve"> Corona).  </w:t>
      </w:r>
    </w:p>
    <w:p w:rsidR="0053251B" w:rsidRDefault="0053251B" w:rsidP="0053251B">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We verzamelen niet aan ons clublokaal, maar op het </w:t>
      </w:r>
      <w:r w:rsidR="0070651E">
        <w:rPr>
          <w:sz w:val="22"/>
          <w:szCs w:val="22"/>
          <w:lang w:val="nl-BE"/>
        </w:rPr>
        <w:t>terr</w:t>
      </w:r>
      <w:r>
        <w:rPr>
          <w:sz w:val="22"/>
          <w:szCs w:val="22"/>
          <w:lang w:val="nl-BE"/>
        </w:rPr>
        <w:t xml:space="preserve">ein van de voormalige </w:t>
      </w:r>
      <w:r w:rsidRPr="005B06EC">
        <w:rPr>
          <w:b/>
          <w:sz w:val="22"/>
          <w:szCs w:val="22"/>
          <w:lang w:val="nl-BE"/>
        </w:rPr>
        <w:t>Veiling</w:t>
      </w:r>
      <w:r>
        <w:rPr>
          <w:sz w:val="22"/>
          <w:szCs w:val="22"/>
          <w:lang w:val="nl-BE"/>
        </w:rPr>
        <w:t xml:space="preserve"> aan Kampenhout-Sas</w:t>
      </w:r>
      <w:r w:rsidR="0070651E">
        <w:rPr>
          <w:sz w:val="22"/>
          <w:szCs w:val="22"/>
          <w:lang w:val="nl-BE"/>
        </w:rPr>
        <w:t>. We hebben daartoe het akkoord van de eigenaar.</w:t>
      </w:r>
    </w:p>
    <w:p w:rsidR="0070651E" w:rsidRDefault="0070651E" w:rsidP="0053251B">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Bijna iedereen komt met de fiets tot daar. Kom je toch met de </w:t>
      </w:r>
      <w:r w:rsidRPr="0070651E">
        <w:rPr>
          <w:b/>
          <w:sz w:val="22"/>
          <w:szCs w:val="22"/>
          <w:lang w:val="nl-BE"/>
        </w:rPr>
        <w:t>auto</w:t>
      </w:r>
      <w:r>
        <w:rPr>
          <w:sz w:val="22"/>
          <w:szCs w:val="22"/>
          <w:lang w:val="nl-BE"/>
        </w:rPr>
        <w:t xml:space="preserve">, parkeer die dan op de carpool-parking aan de overkant van het Sas, aan de </w:t>
      </w:r>
      <w:proofErr w:type="spellStart"/>
      <w:proofErr w:type="gramStart"/>
      <w:r>
        <w:rPr>
          <w:sz w:val="22"/>
          <w:szCs w:val="22"/>
          <w:lang w:val="nl-BE"/>
        </w:rPr>
        <w:t>car-wash</w:t>
      </w:r>
      <w:proofErr w:type="spellEnd"/>
      <w:proofErr w:type="gramEnd"/>
      <w:r>
        <w:rPr>
          <w:sz w:val="22"/>
          <w:szCs w:val="22"/>
          <w:lang w:val="nl-BE"/>
        </w:rPr>
        <w:t xml:space="preserve">. </w:t>
      </w:r>
    </w:p>
    <w:p w:rsidR="0053251B" w:rsidRDefault="0053251B" w:rsidP="0053251B">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Op vier </w:t>
      </w:r>
      <w:proofErr w:type="spellStart"/>
      <w:r w:rsidR="005B06EC">
        <w:rPr>
          <w:sz w:val="22"/>
          <w:szCs w:val="22"/>
          <w:lang w:val="nl-BE"/>
        </w:rPr>
        <w:t>uiteenliggende</w:t>
      </w:r>
      <w:proofErr w:type="spellEnd"/>
      <w:r w:rsidR="005B06EC">
        <w:rPr>
          <w:sz w:val="22"/>
          <w:szCs w:val="22"/>
          <w:lang w:val="nl-BE"/>
        </w:rPr>
        <w:t xml:space="preserve"> </w:t>
      </w:r>
      <w:r>
        <w:rPr>
          <w:sz w:val="22"/>
          <w:szCs w:val="22"/>
          <w:lang w:val="nl-BE"/>
        </w:rPr>
        <w:t xml:space="preserve">plaatsen, op ruime onderlinge afstand rondom het gebouw, </w:t>
      </w:r>
      <w:r w:rsidR="00301CFE">
        <w:rPr>
          <w:sz w:val="22"/>
          <w:szCs w:val="22"/>
          <w:lang w:val="nl-BE"/>
        </w:rPr>
        <w:t xml:space="preserve">vormen we </w:t>
      </w:r>
      <w:r w:rsidR="00301CFE" w:rsidRPr="00301CFE">
        <w:rPr>
          <w:b/>
          <w:sz w:val="22"/>
          <w:szCs w:val="22"/>
          <w:lang w:val="nl-BE"/>
        </w:rPr>
        <w:t>vier</w:t>
      </w:r>
      <w:r w:rsidR="0070651E">
        <w:rPr>
          <w:sz w:val="22"/>
          <w:szCs w:val="22"/>
          <w:lang w:val="nl-BE"/>
        </w:rPr>
        <w:t xml:space="preserve"> </w:t>
      </w:r>
      <w:r w:rsidR="0070651E">
        <w:rPr>
          <w:b/>
          <w:sz w:val="22"/>
          <w:szCs w:val="22"/>
          <w:lang w:val="nl-BE"/>
        </w:rPr>
        <w:t xml:space="preserve">vakken: </w:t>
      </w:r>
      <w:r>
        <w:rPr>
          <w:sz w:val="22"/>
          <w:szCs w:val="22"/>
          <w:lang w:val="nl-BE"/>
        </w:rPr>
        <w:t xml:space="preserve">1 </w:t>
      </w:r>
      <w:r w:rsidR="00EF5F7D">
        <w:rPr>
          <w:sz w:val="22"/>
          <w:szCs w:val="22"/>
          <w:lang w:val="nl-BE"/>
        </w:rPr>
        <w:t xml:space="preserve">vak </w:t>
      </w:r>
      <w:r w:rsidR="00BA0538">
        <w:rPr>
          <w:sz w:val="22"/>
          <w:szCs w:val="22"/>
          <w:lang w:val="nl-BE"/>
        </w:rPr>
        <w:t>voor elke groep A, B, C en D.</w:t>
      </w:r>
    </w:p>
    <w:p w:rsidR="00EF5F7D" w:rsidRDefault="00EF5F7D" w:rsidP="0053251B">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Als je arriveert ga je onmiddellijk naar het vak van jouw keuze. Je </w:t>
      </w:r>
      <w:r w:rsidR="00277880">
        <w:rPr>
          <w:sz w:val="22"/>
          <w:szCs w:val="22"/>
          <w:lang w:val="nl-BE"/>
        </w:rPr>
        <w:t xml:space="preserve">houdt </w:t>
      </w:r>
      <w:r>
        <w:rPr>
          <w:sz w:val="22"/>
          <w:szCs w:val="22"/>
          <w:lang w:val="nl-BE"/>
        </w:rPr>
        <w:t xml:space="preserve">je </w:t>
      </w:r>
      <w:r w:rsidRPr="004B70F8">
        <w:rPr>
          <w:b/>
          <w:sz w:val="22"/>
          <w:szCs w:val="22"/>
          <w:lang w:val="nl-BE"/>
        </w:rPr>
        <w:t xml:space="preserve">fiets </w:t>
      </w:r>
      <w:r w:rsidR="00277880" w:rsidRPr="004B70F8">
        <w:rPr>
          <w:b/>
          <w:sz w:val="22"/>
          <w:szCs w:val="22"/>
          <w:lang w:val="nl-BE"/>
        </w:rPr>
        <w:t>aan de hand</w:t>
      </w:r>
      <w:r>
        <w:rPr>
          <w:sz w:val="22"/>
          <w:szCs w:val="22"/>
          <w:lang w:val="nl-BE"/>
        </w:rPr>
        <w:t xml:space="preserve"> </w:t>
      </w:r>
      <w:r w:rsidR="004B70F8">
        <w:rPr>
          <w:sz w:val="22"/>
          <w:szCs w:val="22"/>
          <w:lang w:val="nl-BE"/>
        </w:rPr>
        <w:t xml:space="preserve">(dat helpt om spontaan afstand te houden) </w:t>
      </w:r>
      <w:r>
        <w:rPr>
          <w:sz w:val="22"/>
          <w:szCs w:val="22"/>
          <w:lang w:val="nl-BE"/>
        </w:rPr>
        <w:t xml:space="preserve">en </w:t>
      </w:r>
      <w:r w:rsidR="004B70F8">
        <w:rPr>
          <w:sz w:val="22"/>
          <w:szCs w:val="22"/>
          <w:lang w:val="nl-BE"/>
        </w:rPr>
        <w:t>meldt je bij de</w:t>
      </w:r>
      <w:r w:rsidR="00277880">
        <w:rPr>
          <w:sz w:val="22"/>
          <w:szCs w:val="22"/>
          <w:lang w:val="nl-BE"/>
        </w:rPr>
        <w:t xml:space="preserve"> ploegverantwoordelijke van jouw ploeg</w:t>
      </w:r>
      <w:r w:rsidR="005B06EC">
        <w:rPr>
          <w:sz w:val="22"/>
          <w:szCs w:val="22"/>
          <w:lang w:val="nl-BE"/>
        </w:rPr>
        <w:t>.</w:t>
      </w:r>
    </w:p>
    <w:p w:rsidR="008D7403" w:rsidRDefault="00C92E54" w:rsidP="008D7403">
      <w:pPr>
        <w:pStyle w:val="Header"/>
        <w:numPr>
          <w:ilvl w:val="1"/>
          <w:numId w:val="14"/>
        </w:numPr>
        <w:tabs>
          <w:tab w:val="left" w:pos="1701"/>
          <w:tab w:val="left" w:pos="2112"/>
        </w:tabs>
        <w:spacing w:line="320" w:lineRule="exact"/>
        <w:rPr>
          <w:sz w:val="22"/>
          <w:szCs w:val="22"/>
          <w:lang w:val="nl-BE"/>
        </w:rPr>
      </w:pPr>
      <w:r>
        <w:rPr>
          <w:sz w:val="22"/>
          <w:szCs w:val="22"/>
          <w:lang w:val="nl-BE"/>
        </w:rPr>
        <w:t xml:space="preserve">    </w:t>
      </w:r>
      <w:r w:rsidR="008D7403" w:rsidRPr="005E6332">
        <w:rPr>
          <w:sz w:val="22"/>
          <w:szCs w:val="22"/>
          <w:lang w:val="nl-BE"/>
        </w:rPr>
        <w:t>Geef geen hand, kus of knuffel</w:t>
      </w:r>
      <w:r w:rsidR="005B06EC">
        <w:rPr>
          <w:sz w:val="22"/>
          <w:szCs w:val="22"/>
          <w:lang w:val="nl-BE"/>
        </w:rPr>
        <w:t xml:space="preserve">. </w:t>
      </w:r>
      <w:r w:rsidR="005B06EC" w:rsidRPr="005B06EC">
        <w:rPr>
          <w:b/>
          <w:sz w:val="22"/>
          <w:szCs w:val="22"/>
          <w:lang w:val="nl-BE"/>
        </w:rPr>
        <w:t>Hou afstand</w:t>
      </w:r>
      <w:r w:rsidR="005B06EC">
        <w:rPr>
          <w:sz w:val="22"/>
          <w:szCs w:val="22"/>
          <w:lang w:val="nl-BE"/>
        </w:rPr>
        <w:t xml:space="preserve"> met iedereen!</w:t>
      </w:r>
    </w:p>
    <w:p w:rsidR="000610E7" w:rsidRDefault="000610E7" w:rsidP="000610E7">
      <w:pPr>
        <w:pStyle w:val="Header"/>
        <w:tabs>
          <w:tab w:val="left" w:pos="1701"/>
          <w:tab w:val="left" w:pos="2112"/>
        </w:tabs>
        <w:spacing w:line="320" w:lineRule="exact"/>
        <w:ind w:left="1931"/>
        <w:rPr>
          <w:sz w:val="22"/>
          <w:szCs w:val="22"/>
          <w:lang w:val="nl-BE"/>
        </w:rPr>
      </w:pPr>
    </w:p>
    <w:p w:rsidR="00ED0C89" w:rsidRPr="005B06EC" w:rsidRDefault="00ED0C89" w:rsidP="00ED0C89">
      <w:pPr>
        <w:pStyle w:val="Header"/>
        <w:tabs>
          <w:tab w:val="clear" w:pos="4536"/>
          <w:tab w:val="clear" w:pos="9072"/>
          <w:tab w:val="left" w:pos="1701"/>
          <w:tab w:val="left" w:pos="2112"/>
        </w:tabs>
        <w:spacing w:line="320" w:lineRule="exact"/>
        <w:ind w:left="1931"/>
        <w:rPr>
          <w:sz w:val="22"/>
          <w:szCs w:val="22"/>
          <w:lang w:val="nl-BE"/>
        </w:rPr>
      </w:pPr>
    </w:p>
    <w:p w:rsidR="00872744" w:rsidRPr="00BA0538" w:rsidRDefault="00872744" w:rsidP="00872744">
      <w:pPr>
        <w:pStyle w:val="Header"/>
        <w:numPr>
          <w:ilvl w:val="0"/>
          <w:numId w:val="14"/>
        </w:numPr>
        <w:tabs>
          <w:tab w:val="clear" w:pos="4536"/>
          <w:tab w:val="clear" w:pos="9072"/>
          <w:tab w:val="left" w:pos="1701"/>
          <w:tab w:val="left" w:pos="2112"/>
        </w:tabs>
        <w:spacing w:line="320" w:lineRule="exact"/>
        <w:rPr>
          <w:b/>
          <w:color w:val="C00000"/>
          <w:sz w:val="22"/>
          <w:szCs w:val="22"/>
          <w:lang w:val="nl-BE"/>
        </w:rPr>
      </w:pPr>
      <w:r w:rsidRPr="00BA0538">
        <w:rPr>
          <w:b/>
          <w:color w:val="C00000"/>
          <w:sz w:val="22"/>
          <w:szCs w:val="22"/>
          <w:lang w:val="nl-BE"/>
        </w:rPr>
        <w:t xml:space="preserve">De </w:t>
      </w:r>
      <w:proofErr w:type="spellStart"/>
      <w:r w:rsidRPr="00BA0538">
        <w:rPr>
          <w:b/>
          <w:color w:val="C00000"/>
          <w:sz w:val="22"/>
          <w:szCs w:val="22"/>
          <w:lang w:val="nl-BE"/>
        </w:rPr>
        <w:t>practische</w:t>
      </w:r>
      <w:proofErr w:type="spellEnd"/>
      <w:r w:rsidRPr="00BA0538">
        <w:rPr>
          <w:b/>
          <w:color w:val="C00000"/>
          <w:sz w:val="22"/>
          <w:szCs w:val="22"/>
          <w:lang w:val="nl-BE"/>
        </w:rPr>
        <w:t xml:space="preserve"> groepsverdeling</w:t>
      </w:r>
    </w:p>
    <w:p w:rsidR="00872744" w:rsidRDefault="00872744" w:rsidP="00872744">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Per groep, en dus per</w:t>
      </w:r>
      <w:r w:rsidR="00EF5F7D">
        <w:rPr>
          <w:sz w:val="22"/>
          <w:szCs w:val="22"/>
          <w:lang w:val="nl-BE"/>
        </w:rPr>
        <w:t xml:space="preserve"> vak</w:t>
      </w:r>
      <w:r>
        <w:rPr>
          <w:sz w:val="22"/>
          <w:szCs w:val="22"/>
          <w:lang w:val="nl-BE"/>
        </w:rPr>
        <w:t xml:space="preserve">, is er 1 bestuurslid </w:t>
      </w:r>
      <w:r w:rsidR="001268E7">
        <w:rPr>
          <w:sz w:val="22"/>
          <w:szCs w:val="22"/>
          <w:lang w:val="nl-BE"/>
        </w:rPr>
        <w:t xml:space="preserve">(de ploegverantwoordelijke) </w:t>
      </w:r>
      <w:r>
        <w:rPr>
          <w:sz w:val="22"/>
          <w:szCs w:val="22"/>
          <w:lang w:val="nl-BE"/>
        </w:rPr>
        <w:t>die zorgt voor overleg met de verantwoordelijken van de andere groep</w:t>
      </w:r>
      <w:r w:rsidR="00BA0538">
        <w:rPr>
          <w:sz w:val="22"/>
          <w:szCs w:val="22"/>
          <w:lang w:val="nl-BE"/>
        </w:rPr>
        <w:t xml:space="preserve">en. Deze </w:t>
      </w:r>
      <w:r w:rsidR="00BA0538" w:rsidRPr="004B70F8">
        <w:rPr>
          <w:b/>
          <w:sz w:val="22"/>
          <w:szCs w:val="22"/>
          <w:lang w:val="nl-BE"/>
        </w:rPr>
        <w:t>4 coördinatoren</w:t>
      </w:r>
      <w:r w:rsidR="00BA0538">
        <w:rPr>
          <w:sz w:val="22"/>
          <w:szCs w:val="22"/>
          <w:lang w:val="nl-BE"/>
        </w:rPr>
        <w:t xml:space="preserve"> zullen, vanaf 8u30, </w:t>
      </w:r>
      <w:r w:rsidR="004B70F8">
        <w:rPr>
          <w:sz w:val="22"/>
          <w:szCs w:val="22"/>
          <w:lang w:val="nl-BE"/>
        </w:rPr>
        <w:t xml:space="preserve">online </w:t>
      </w:r>
      <w:r>
        <w:rPr>
          <w:sz w:val="22"/>
          <w:szCs w:val="22"/>
          <w:lang w:val="nl-BE"/>
        </w:rPr>
        <w:t xml:space="preserve">met mekaar communiceren via een </w:t>
      </w:r>
      <w:proofErr w:type="spellStart"/>
      <w:r>
        <w:rPr>
          <w:sz w:val="22"/>
          <w:szCs w:val="22"/>
          <w:lang w:val="nl-BE"/>
        </w:rPr>
        <w:t>Whatsapp</w:t>
      </w:r>
      <w:proofErr w:type="spellEnd"/>
      <w:r>
        <w:rPr>
          <w:sz w:val="22"/>
          <w:szCs w:val="22"/>
          <w:lang w:val="nl-BE"/>
        </w:rPr>
        <w:t xml:space="preserve">-groepsgesprek. Hun opdracht </w:t>
      </w:r>
      <w:r w:rsidR="00D12D64">
        <w:rPr>
          <w:sz w:val="22"/>
          <w:szCs w:val="22"/>
          <w:lang w:val="nl-BE"/>
        </w:rPr>
        <w:t xml:space="preserve">is dus om groepen te vormen van </w:t>
      </w:r>
      <w:r w:rsidR="004B70F8">
        <w:rPr>
          <w:sz w:val="22"/>
          <w:szCs w:val="22"/>
          <w:lang w:val="nl-BE"/>
        </w:rPr>
        <w:t xml:space="preserve">minimum </w:t>
      </w:r>
      <w:r w:rsidR="00D12D64">
        <w:rPr>
          <w:sz w:val="22"/>
          <w:szCs w:val="22"/>
          <w:lang w:val="nl-BE"/>
        </w:rPr>
        <w:t xml:space="preserve">15 </w:t>
      </w:r>
      <w:r w:rsidR="004B70F8">
        <w:rPr>
          <w:sz w:val="22"/>
          <w:szCs w:val="22"/>
          <w:lang w:val="nl-BE"/>
        </w:rPr>
        <w:t xml:space="preserve">en maximum </w:t>
      </w:r>
      <w:r w:rsidR="00D12D64">
        <w:rPr>
          <w:sz w:val="22"/>
          <w:szCs w:val="22"/>
          <w:lang w:val="nl-BE"/>
        </w:rPr>
        <w:t xml:space="preserve">20 deelnemers. </w:t>
      </w:r>
    </w:p>
    <w:p w:rsidR="00D12D64" w:rsidRDefault="00D12D64" w:rsidP="00872744">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We vragen aan de leden voldoende </w:t>
      </w:r>
      <w:r w:rsidRPr="004B70F8">
        <w:rPr>
          <w:b/>
          <w:sz w:val="22"/>
          <w:szCs w:val="22"/>
          <w:lang w:val="nl-BE"/>
        </w:rPr>
        <w:t xml:space="preserve">flexibiliteit </w:t>
      </w:r>
      <w:r>
        <w:rPr>
          <w:sz w:val="22"/>
          <w:szCs w:val="22"/>
          <w:lang w:val="nl-BE"/>
        </w:rPr>
        <w:t>om te wisselen van groep, om zo aan de juiste aantallen te geraken per groep.</w:t>
      </w:r>
    </w:p>
    <w:p w:rsidR="00D12D64" w:rsidRDefault="00D12D64" w:rsidP="00872744">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Als het aantal aanwezigen zodanig is, dat er uiteindelijk toch een </w:t>
      </w:r>
      <w:r w:rsidRPr="004B70F8">
        <w:rPr>
          <w:b/>
          <w:sz w:val="22"/>
          <w:szCs w:val="22"/>
          <w:lang w:val="nl-BE"/>
        </w:rPr>
        <w:t>kleinere groep</w:t>
      </w:r>
      <w:r>
        <w:rPr>
          <w:sz w:val="22"/>
          <w:szCs w:val="22"/>
          <w:lang w:val="nl-BE"/>
        </w:rPr>
        <w:t xml:space="preserve"> gevormd wordt, dan zal dit groepje, volgens de wegcode, niet op de baan kunnen rijden waar er een fietspad is. </w:t>
      </w:r>
    </w:p>
    <w:p w:rsidR="00D12D64" w:rsidRDefault="00D12D64" w:rsidP="00872744">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Het is vanzelfsprekend cruciaal dat iedereen </w:t>
      </w:r>
      <w:r w:rsidRPr="004B70F8">
        <w:rPr>
          <w:b/>
          <w:sz w:val="22"/>
          <w:szCs w:val="22"/>
          <w:lang w:val="nl-BE"/>
        </w:rPr>
        <w:t>ten laatste om 8u30</w:t>
      </w:r>
      <w:r>
        <w:rPr>
          <w:sz w:val="22"/>
          <w:szCs w:val="22"/>
          <w:lang w:val="nl-BE"/>
        </w:rPr>
        <w:t xml:space="preserve"> aanwezig is. Deze groepsverdeling ‘van op afstand’ zal vermoedelijk </w:t>
      </w:r>
      <w:r w:rsidR="00BA0538">
        <w:rPr>
          <w:sz w:val="22"/>
          <w:szCs w:val="22"/>
          <w:lang w:val="nl-BE"/>
        </w:rPr>
        <w:t xml:space="preserve">een </w:t>
      </w:r>
      <w:r>
        <w:rPr>
          <w:sz w:val="22"/>
          <w:szCs w:val="22"/>
          <w:lang w:val="nl-BE"/>
        </w:rPr>
        <w:t>15tal minuten innemen. We rekenen op ieders geduld en flexibiliteit.</w:t>
      </w:r>
    </w:p>
    <w:p w:rsidR="00ED0C89" w:rsidRDefault="00ED0C89" w:rsidP="00ED0C89">
      <w:pPr>
        <w:pStyle w:val="Header"/>
        <w:tabs>
          <w:tab w:val="clear" w:pos="4536"/>
          <w:tab w:val="clear" w:pos="9072"/>
          <w:tab w:val="left" w:pos="1701"/>
          <w:tab w:val="left" w:pos="2112"/>
        </w:tabs>
        <w:spacing w:line="320" w:lineRule="exact"/>
        <w:ind w:left="1931"/>
        <w:rPr>
          <w:sz w:val="22"/>
          <w:szCs w:val="22"/>
          <w:lang w:val="nl-BE"/>
        </w:rPr>
      </w:pPr>
    </w:p>
    <w:p w:rsidR="00CF6268" w:rsidRPr="00BA0538" w:rsidRDefault="00CF6268" w:rsidP="00CF6268">
      <w:pPr>
        <w:pStyle w:val="Header"/>
        <w:numPr>
          <w:ilvl w:val="0"/>
          <w:numId w:val="14"/>
        </w:numPr>
        <w:tabs>
          <w:tab w:val="clear" w:pos="4536"/>
          <w:tab w:val="clear" w:pos="9072"/>
          <w:tab w:val="left" w:pos="1701"/>
          <w:tab w:val="left" w:pos="2112"/>
        </w:tabs>
        <w:spacing w:line="320" w:lineRule="exact"/>
        <w:rPr>
          <w:b/>
          <w:color w:val="C00000"/>
          <w:sz w:val="22"/>
          <w:szCs w:val="22"/>
          <w:lang w:val="nl-BE"/>
        </w:rPr>
      </w:pPr>
      <w:r w:rsidRPr="00BA0538">
        <w:rPr>
          <w:b/>
          <w:color w:val="C00000"/>
          <w:sz w:val="22"/>
          <w:szCs w:val="22"/>
          <w:lang w:val="nl-BE"/>
        </w:rPr>
        <w:t>Tijdens de rit</w:t>
      </w:r>
      <w:r w:rsidR="008D7403" w:rsidRPr="00BA0538">
        <w:rPr>
          <w:b/>
          <w:color w:val="C00000"/>
          <w:sz w:val="22"/>
          <w:szCs w:val="22"/>
          <w:lang w:val="nl-BE"/>
        </w:rPr>
        <w:t xml:space="preserve"> </w:t>
      </w:r>
    </w:p>
    <w:p w:rsidR="00A76E6B" w:rsidRPr="00A76E6B" w:rsidRDefault="00A76E6B" w:rsidP="00C26DEE">
      <w:pPr>
        <w:pStyle w:val="Header"/>
        <w:numPr>
          <w:ilvl w:val="1"/>
          <w:numId w:val="14"/>
        </w:numPr>
        <w:tabs>
          <w:tab w:val="clear" w:pos="4536"/>
          <w:tab w:val="clear" w:pos="9072"/>
          <w:tab w:val="left" w:pos="1701"/>
          <w:tab w:val="left" w:pos="2112"/>
        </w:tabs>
        <w:spacing w:line="320" w:lineRule="exact"/>
        <w:rPr>
          <w:sz w:val="22"/>
          <w:szCs w:val="22"/>
          <w:lang w:val="nl-BE"/>
        </w:rPr>
      </w:pPr>
      <w:r w:rsidRPr="00A76E6B">
        <w:rPr>
          <w:sz w:val="22"/>
          <w:szCs w:val="22"/>
          <w:lang w:val="nl-BE"/>
        </w:rPr>
        <w:t xml:space="preserve">Een algemene briefing voor het vertrek is niet mogelijk. Volg dit </w:t>
      </w:r>
      <w:r w:rsidRPr="00A76E6B">
        <w:rPr>
          <w:b/>
          <w:sz w:val="22"/>
          <w:szCs w:val="22"/>
          <w:lang w:val="nl-BE"/>
        </w:rPr>
        <w:t>Corona-draaiboek, de wegcode en onze vaste clubafspraken</w:t>
      </w:r>
      <w:r w:rsidRPr="00A76E6B">
        <w:rPr>
          <w:sz w:val="22"/>
          <w:szCs w:val="22"/>
          <w:lang w:val="nl-BE"/>
        </w:rPr>
        <w:t xml:space="preserve"> (obstakels en afslagen aanduiden</w:t>
      </w:r>
      <w:r>
        <w:rPr>
          <w:sz w:val="22"/>
          <w:szCs w:val="22"/>
          <w:lang w:val="nl-BE"/>
        </w:rPr>
        <w:t xml:space="preserve"> </w:t>
      </w:r>
      <w:r w:rsidRPr="00A76E6B">
        <w:rPr>
          <w:sz w:val="22"/>
          <w:szCs w:val="22"/>
          <w:lang w:val="nl-BE"/>
        </w:rPr>
        <w:t>voor je achterligger, alles goed door-roepen doorheen het peloton</w:t>
      </w:r>
      <w:r>
        <w:rPr>
          <w:sz w:val="22"/>
          <w:szCs w:val="22"/>
          <w:lang w:val="nl-BE"/>
        </w:rPr>
        <w:t>, rustig hernemen na stilstand of bocht, hoffelijkheid, …</w:t>
      </w:r>
      <w:r w:rsidRPr="00A76E6B">
        <w:rPr>
          <w:sz w:val="22"/>
          <w:szCs w:val="22"/>
          <w:lang w:val="nl-BE"/>
        </w:rPr>
        <w:t>).</w:t>
      </w:r>
    </w:p>
    <w:p w:rsidR="000139AC" w:rsidRPr="00FB0188" w:rsidRDefault="005720FC" w:rsidP="001268E7">
      <w:pPr>
        <w:pStyle w:val="Header"/>
        <w:numPr>
          <w:ilvl w:val="1"/>
          <w:numId w:val="14"/>
        </w:numPr>
        <w:tabs>
          <w:tab w:val="clear" w:pos="4536"/>
          <w:tab w:val="clear" w:pos="9072"/>
          <w:tab w:val="left" w:pos="1701"/>
          <w:tab w:val="left" w:pos="2112"/>
        </w:tabs>
        <w:spacing w:line="320" w:lineRule="exact"/>
        <w:rPr>
          <w:sz w:val="22"/>
          <w:szCs w:val="22"/>
          <w:lang w:val="nl-BE"/>
        </w:rPr>
      </w:pPr>
      <w:r w:rsidRPr="001268E7">
        <w:rPr>
          <w:sz w:val="22"/>
          <w:szCs w:val="22"/>
          <w:lang w:val="nl-BE"/>
        </w:rPr>
        <w:t xml:space="preserve">De </w:t>
      </w:r>
      <w:r w:rsidRPr="001268E7">
        <w:rPr>
          <w:b/>
          <w:sz w:val="22"/>
          <w:szCs w:val="22"/>
          <w:lang w:val="nl-BE"/>
        </w:rPr>
        <w:t>snelheden</w:t>
      </w:r>
      <w:r w:rsidRPr="001268E7">
        <w:rPr>
          <w:sz w:val="22"/>
          <w:szCs w:val="22"/>
          <w:lang w:val="nl-BE"/>
        </w:rPr>
        <w:t xml:space="preserve"> worden aangepast aan de Corona-omstandigheden. Niet iedereen </w:t>
      </w:r>
      <w:r w:rsidR="00EF5F7D" w:rsidRPr="001268E7">
        <w:rPr>
          <w:sz w:val="22"/>
          <w:szCs w:val="22"/>
          <w:lang w:val="nl-BE"/>
        </w:rPr>
        <w:t xml:space="preserve">heeft op dezelfde manier getraind in deze </w:t>
      </w:r>
      <w:proofErr w:type="spellStart"/>
      <w:r w:rsidR="00EF5F7D" w:rsidRPr="001268E7">
        <w:rPr>
          <w:sz w:val="22"/>
          <w:szCs w:val="22"/>
          <w:lang w:val="nl-BE"/>
        </w:rPr>
        <w:t>lockdown</w:t>
      </w:r>
      <w:proofErr w:type="spellEnd"/>
      <w:r w:rsidR="00EF5F7D" w:rsidRPr="001268E7">
        <w:rPr>
          <w:sz w:val="22"/>
          <w:szCs w:val="22"/>
          <w:lang w:val="nl-BE"/>
        </w:rPr>
        <w:t xml:space="preserve"> periode, en bovendien zal er meer heterogeniteit zijn door de bovenverme</w:t>
      </w:r>
      <w:r w:rsidR="00EF5F7D" w:rsidRPr="00FB0188">
        <w:rPr>
          <w:sz w:val="22"/>
          <w:szCs w:val="22"/>
          <w:lang w:val="nl-BE"/>
        </w:rPr>
        <w:t>lde groepsverdeling.</w:t>
      </w:r>
    </w:p>
    <w:p w:rsidR="000139AC" w:rsidRDefault="000139AC" w:rsidP="000139AC">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De </w:t>
      </w:r>
      <w:r w:rsidRPr="000139AC">
        <w:rPr>
          <w:b/>
          <w:sz w:val="22"/>
          <w:szCs w:val="22"/>
          <w:lang w:val="nl-BE"/>
        </w:rPr>
        <w:t>begeleider</w:t>
      </w:r>
      <w:r w:rsidR="004B70F8" w:rsidRPr="004B70F8">
        <w:rPr>
          <w:b/>
          <w:sz w:val="22"/>
          <w:szCs w:val="22"/>
          <w:lang w:val="nl-BE"/>
        </w:rPr>
        <w:t>s</w:t>
      </w:r>
      <w:r w:rsidR="004B70F8">
        <w:rPr>
          <w:sz w:val="22"/>
          <w:szCs w:val="22"/>
          <w:lang w:val="nl-BE"/>
        </w:rPr>
        <w:t xml:space="preserve"> zijn </w:t>
      </w:r>
      <w:r>
        <w:rPr>
          <w:sz w:val="22"/>
          <w:szCs w:val="22"/>
          <w:lang w:val="nl-BE"/>
        </w:rPr>
        <w:t xml:space="preserve">de facto de </w:t>
      </w:r>
      <w:r w:rsidRPr="008E1C0D">
        <w:rPr>
          <w:b/>
          <w:sz w:val="22"/>
          <w:szCs w:val="22"/>
          <w:lang w:val="nl-BE"/>
        </w:rPr>
        <w:t>wegkapitein</w:t>
      </w:r>
      <w:r>
        <w:rPr>
          <w:sz w:val="22"/>
          <w:szCs w:val="22"/>
          <w:lang w:val="nl-BE"/>
        </w:rPr>
        <w:t xml:space="preserve">, zoals we </w:t>
      </w:r>
      <w:r w:rsidR="008E1C0D">
        <w:rPr>
          <w:sz w:val="22"/>
          <w:szCs w:val="22"/>
          <w:lang w:val="nl-BE"/>
        </w:rPr>
        <w:t xml:space="preserve">die functie </w:t>
      </w:r>
      <w:r>
        <w:rPr>
          <w:sz w:val="22"/>
          <w:szCs w:val="22"/>
          <w:lang w:val="nl-BE"/>
        </w:rPr>
        <w:t xml:space="preserve">kennen vanuit de wegcode. Herinner je de uitzending van Kijk Uit vorig jaar, waaraan wij hebben meegewerkt, en die </w:t>
      </w:r>
      <w:proofErr w:type="spellStart"/>
      <w:r>
        <w:rPr>
          <w:sz w:val="22"/>
          <w:szCs w:val="22"/>
          <w:lang w:val="nl-BE"/>
        </w:rPr>
        <w:t>ondermeer</w:t>
      </w:r>
      <w:proofErr w:type="spellEnd"/>
      <w:r>
        <w:rPr>
          <w:sz w:val="22"/>
          <w:szCs w:val="22"/>
          <w:lang w:val="nl-BE"/>
        </w:rPr>
        <w:t xml:space="preserve"> de rol van wegkapitein toelichtte. De wegkapitein</w:t>
      </w:r>
      <w:r w:rsidR="004B70F8">
        <w:rPr>
          <w:sz w:val="22"/>
          <w:szCs w:val="22"/>
          <w:lang w:val="nl-BE"/>
        </w:rPr>
        <w:t>s zijn minstens iemand van het bestuur</w:t>
      </w:r>
      <w:r w:rsidR="00233149">
        <w:rPr>
          <w:sz w:val="22"/>
          <w:szCs w:val="22"/>
          <w:lang w:val="nl-BE"/>
        </w:rPr>
        <w:t xml:space="preserve">, </w:t>
      </w:r>
      <w:r w:rsidR="001268E7">
        <w:rPr>
          <w:sz w:val="22"/>
          <w:szCs w:val="22"/>
          <w:lang w:val="nl-BE"/>
        </w:rPr>
        <w:t xml:space="preserve">en eventueel ook de ritverantwoordelijke. Zij </w:t>
      </w:r>
      <w:r w:rsidR="004B70F8">
        <w:rPr>
          <w:sz w:val="22"/>
          <w:szCs w:val="22"/>
          <w:lang w:val="nl-BE"/>
        </w:rPr>
        <w:t xml:space="preserve">voldoen </w:t>
      </w:r>
      <w:r>
        <w:rPr>
          <w:sz w:val="22"/>
          <w:szCs w:val="22"/>
          <w:lang w:val="nl-BE"/>
        </w:rPr>
        <w:t xml:space="preserve">aan deze </w:t>
      </w:r>
      <w:r w:rsidR="00233149">
        <w:rPr>
          <w:sz w:val="22"/>
          <w:szCs w:val="22"/>
          <w:lang w:val="nl-BE"/>
        </w:rPr>
        <w:t xml:space="preserve">algemene </w:t>
      </w:r>
      <w:r>
        <w:rPr>
          <w:sz w:val="22"/>
          <w:szCs w:val="22"/>
          <w:lang w:val="nl-BE"/>
        </w:rPr>
        <w:t>voorwaarden:</w:t>
      </w:r>
    </w:p>
    <w:p w:rsidR="000139AC" w:rsidRPr="000139AC" w:rsidRDefault="000139AC" w:rsidP="000139AC">
      <w:pPr>
        <w:pStyle w:val="Header"/>
        <w:numPr>
          <w:ilvl w:val="2"/>
          <w:numId w:val="14"/>
        </w:numPr>
        <w:tabs>
          <w:tab w:val="left" w:pos="1701"/>
          <w:tab w:val="left" w:pos="2112"/>
        </w:tabs>
        <w:spacing w:line="320" w:lineRule="exact"/>
        <w:rPr>
          <w:sz w:val="22"/>
          <w:szCs w:val="22"/>
          <w:lang w:val="nl-BE"/>
        </w:rPr>
      </w:pPr>
      <w:proofErr w:type="gramStart"/>
      <w:r w:rsidRPr="000139AC">
        <w:rPr>
          <w:sz w:val="22"/>
          <w:szCs w:val="22"/>
          <w:lang w:val="nl-BE"/>
        </w:rPr>
        <w:t>minstens</w:t>
      </w:r>
      <w:proofErr w:type="gramEnd"/>
      <w:r w:rsidRPr="000139AC">
        <w:rPr>
          <w:sz w:val="22"/>
          <w:szCs w:val="22"/>
          <w:lang w:val="nl-BE"/>
        </w:rPr>
        <w:t xml:space="preserve"> 21 jaar</w:t>
      </w:r>
    </w:p>
    <w:p w:rsidR="000139AC" w:rsidRPr="000139AC" w:rsidRDefault="008E1C0D" w:rsidP="000139AC">
      <w:pPr>
        <w:pStyle w:val="Header"/>
        <w:numPr>
          <w:ilvl w:val="2"/>
          <w:numId w:val="14"/>
        </w:numPr>
        <w:tabs>
          <w:tab w:val="left" w:pos="1701"/>
          <w:tab w:val="left" w:pos="2112"/>
        </w:tabs>
        <w:spacing w:line="320" w:lineRule="exact"/>
        <w:rPr>
          <w:sz w:val="22"/>
          <w:szCs w:val="22"/>
          <w:lang w:val="nl-BE"/>
        </w:rPr>
      </w:pPr>
      <w:proofErr w:type="gramStart"/>
      <w:r>
        <w:rPr>
          <w:sz w:val="22"/>
          <w:szCs w:val="22"/>
          <w:lang w:val="nl-BE"/>
        </w:rPr>
        <w:t>hoeft</w:t>
      </w:r>
      <w:proofErr w:type="gramEnd"/>
      <w:r w:rsidR="000139AC" w:rsidRPr="000139AC">
        <w:rPr>
          <w:sz w:val="22"/>
          <w:szCs w:val="22"/>
          <w:lang w:val="nl-BE"/>
        </w:rPr>
        <w:t xml:space="preserve"> geen opleiding te volgen</w:t>
      </w:r>
    </w:p>
    <w:p w:rsidR="000139AC" w:rsidRPr="000139AC" w:rsidRDefault="008E1C0D" w:rsidP="000139AC">
      <w:pPr>
        <w:pStyle w:val="Header"/>
        <w:numPr>
          <w:ilvl w:val="2"/>
          <w:numId w:val="14"/>
        </w:numPr>
        <w:tabs>
          <w:tab w:val="left" w:pos="1701"/>
          <w:tab w:val="left" w:pos="2112"/>
        </w:tabs>
        <w:spacing w:line="320" w:lineRule="exact"/>
        <w:rPr>
          <w:sz w:val="22"/>
          <w:szCs w:val="22"/>
          <w:lang w:val="nl-BE"/>
        </w:rPr>
      </w:pPr>
      <w:proofErr w:type="gramStart"/>
      <w:r>
        <w:rPr>
          <w:sz w:val="22"/>
          <w:szCs w:val="22"/>
          <w:lang w:val="nl-BE"/>
        </w:rPr>
        <w:t>draagt</w:t>
      </w:r>
      <w:proofErr w:type="gramEnd"/>
      <w:r w:rsidR="000139AC" w:rsidRPr="000139AC">
        <w:rPr>
          <w:sz w:val="22"/>
          <w:szCs w:val="22"/>
          <w:lang w:val="nl-BE"/>
        </w:rPr>
        <w:t xml:space="preserve"> band aan linkerarm met de nationale driekleur en het woord 'wegkapitein' in zwarte letters op de gele streep</w:t>
      </w:r>
    </w:p>
    <w:p w:rsidR="000139AC" w:rsidRPr="000139AC" w:rsidRDefault="008E1C0D" w:rsidP="000139AC">
      <w:pPr>
        <w:pStyle w:val="Header"/>
        <w:numPr>
          <w:ilvl w:val="2"/>
          <w:numId w:val="14"/>
        </w:numPr>
        <w:tabs>
          <w:tab w:val="left" w:pos="1701"/>
          <w:tab w:val="left" w:pos="2112"/>
        </w:tabs>
        <w:spacing w:line="320" w:lineRule="exact"/>
        <w:rPr>
          <w:sz w:val="22"/>
          <w:szCs w:val="22"/>
          <w:lang w:val="nl-BE"/>
        </w:rPr>
      </w:pPr>
      <w:proofErr w:type="gramStart"/>
      <w:r>
        <w:rPr>
          <w:sz w:val="22"/>
          <w:szCs w:val="22"/>
          <w:lang w:val="nl-BE"/>
        </w:rPr>
        <w:t>gebruikt</w:t>
      </w:r>
      <w:proofErr w:type="gramEnd"/>
      <w:r w:rsidR="000139AC" w:rsidRPr="000139AC">
        <w:rPr>
          <w:sz w:val="22"/>
          <w:szCs w:val="22"/>
          <w:lang w:val="nl-BE"/>
        </w:rPr>
        <w:t xml:space="preserve"> een wit rond verkeersbord met rode rand om het dwarsverkeer te doen stoppen</w:t>
      </w:r>
    </w:p>
    <w:p w:rsidR="000139AC" w:rsidRDefault="000139AC" w:rsidP="000139AC">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Onderweg voldoende </w:t>
      </w:r>
      <w:r w:rsidRPr="000139AC">
        <w:rPr>
          <w:b/>
          <w:sz w:val="22"/>
          <w:szCs w:val="22"/>
          <w:lang w:val="nl-BE"/>
        </w:rPr>
        <w:t>afstand</w:t>
      </w:r>
      <w:r>
        <w:rPr>
          <w:sz w:val="22"/>
          <w:szCs w:val="22"/>
          <w:lang w:val="nl-BE"/>
        </w:rPr>
        <w:t xml:space="preserve"> bewaken is niet evident</w:t>
      </w:r>
      <w:r w:rsidR="008E1C0D">
        <w:rPr>
          <w:sz w:val="22"/>
          <w:szCs w:val="22"/>
          <w:lang w:val="nl-BE"/>
        </w:rPr>
        <w:t>, maar we doen het maximaal.</w:t>
      </w:r>
    </w:p>
    <w:p w:rsidR="008E1C0D" w:rsidRDefault="008E1C0D" w:rsidP="008E1C0D">
      <w:pPr>
        <w:pStyle w:val="Header"/>
        <w:numPr>
          <w:ilvl w:val="2"/>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De groepen die begeleid worden door een volgwagen, rijden twee aan twee, zoals elke rit, maar we houden de </w:t>
      </w:r>
      <w:r w:rsidRPr="008E1C0D">
        <w:rPr>
          <w:b/>
          <w:sz w:val="22"/>
          <w:szCs w:val="22"/>
          <w:lang w:val="nl-BE"/>
        </w:rPr>
        <w:t>twee rijen verder uit mekaar</w:t>
      </w:r>
      <w:r>
        <w:rPr>
          <w:sz w:val="22"/>
          <w:szCs w:val="22"/>
          <w:lang w:val="nl-BE"/>
        </w:rPr>
        <w:t xml:space="preserve"> dan normaal, dus op minst</w:t>
      </w:r>
      <w:r w:rsidR="004B70F8">
        <w:rPr>
          <w:sz w:val="22"/>
          <w:szCs w:val="22"/>
          <w:lang w:val="nl-BE"/>
        </w:rPr>
        <w:t>ens 1</w:t>
      </w:r>
      <w:r w:rsidR="00641BB5">
        <w:rPr>
          <w:sz w:val="22"/>
          <w:szCs w:val="22"/>
          <w:lang w:val="nl-BE"/>
        </w:rPr>
        <w:t>.5m, maar alleen waar mogelijk en</w:t>
      </w:r>
      <w:r w:rsidR="004B70F8">
        <w:rPr>
          <w:sz w:val="22"/>
          <w:szCs w:val="22"/>
          <w:lang w:val="nl-BE"/>
        </w:rPr>
        <w:t xml:space="preserve"> veilig!</w:t>
      </w:r>
    </w:p>
    <w:p w:rsidR="000139AC" w:rsidRDefault="000139AC" w:rsidP="000139AC">
      <w:pPr>
        <w:pStyle w:val="Header"/>
        <w:numPr>
          <w:ilvl w:val="2"/>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Als we </w:t>
      </w:r>
      <w:r w:rsidRPr="008E1C0D">
        <w:rPr>
          <w:b/>
          <w:sz w:val="22"/>
          <w:szCs w:val="22"/>
          <w:lang w:val="nl-BE"/>
        </w:rPr>
        <w:t>andere weggebruikers</w:t>
      </w:r>
      <w:r>
        <w:rPr>
          <w:sz w:val="22"/>
          <w:szCs w:val="22"/>
          <w:lang w:val="nl-BE"/>
        </w:rPr>
        <w:t xml:space="preserve"> passeren (voorbijsteken of kruisen) dan doen we dat met een wijde boog eromheen. Indien het verkeer dat niet toelaat, dan verminderen we de snelheid en houden we in tot wanneer die wel mogelijk is.</w:t>
      </w:r>
    </w:p>
    <w:p w:rsidR="008E1C0D" w:rsidRDefault="008E1C0D" w:rsidP="008E1C0D">
      <w:pPr>
        <w:pStyle w:val="Header"/>
        <w:numPr>
          <w:ilvl w:val="2"/>
          <w:numId w:val="14"/>
        </w:numPr>
        <w:tabs>
          <w:tab w:val="left" w:pos="1701"/>
          <w:tab w:val="left" w:pos="2112"/>
        </w:tabs>
        <w:spacing w:line="320" w:lineRule="exact"/>
        <w:rPr>
          <w:sz w:val="22"/>
          <w:szCs w:val="22"/>
          <w:lang w:val="nl-BE"/>
        </w:rPr>
      </w:pPr>
      <w:r w:rsidRPr="008E1C0D">
        <w:rPr>
          <w:sz w:val="22"/>
          <w:szCs w:val="22"/>
          <w:lang w:val="nl-BE"/>
        </w:rPr>
        <w:t xml:space="preserve">Spuwen en snot wegblazen onderweg is niet toegestaan en is sowieso niet hoffelijk. Daarom voorzie je een </w:t>
      </w:r>
      <w:r>
        <w:rPr>
          <w:sz w:val="22"/>
          <w:szCs w:val="22"/>
          <w:lang w:val="nl-BE"/>
        </w:rPr>
        <w:t xml:space="preserve">(of meerdere) </w:t>
      </w:r>
      <w:r w:rsidRPr="008E1C0D">
        <w:rPr>
          <w:b/>
          <w:sz w:val="22"/>
          <w:szCs w:val="22"/>
          <w:lang w:val="nl-BE"/>
        </w:rPr>
        <w:t>zakdoeken</w:t>
      </w:r>
      <w:r w:rsidRPr="008E1C0D">
        <w:rPr>
          <w:sz w:val="22"/>
          <w:szCs w:val="22"/>
          <w:lang w:val="nl-BE"/>
        </w:rPr>
        <w:t xml:space="preserve"> (bij voorkeur papieren, maar stoffen kan ook) om tijdens de groepsrit te gebruiken. Gebruik het zakdoekje ook om in te hoesten of om in te niezen. Je houdt die uiteraard bij en gooit de papieren zakdoeken thuis weg in een afgesloten vuilnisbak.</w:t>
      </w:r>
    </w:p>
    <w:p w:rsidR="00ED0C89" w:rsidRDefault="00ED0C89" w:rsidP="00ED0C89">
      <w:pPr>
        <w:pStyle w:val="Header"/>
        <w:tabs>
          <w:tab w:val="left" w:pos="1701"/>
          <w:tab w:val="left" w:pos="2112"/>
        </w:tabs>
        <w:spacing w:line="320" w:lineRule="exact"/>
        <w:ind w:left="2651"/>
        <w:rPr>
          <w:sz w:val="22"/>
          <w:szCs w:val="22"/>
          <w:lang w:val="nl-BE"/>
        </w:rPr>
      </w:pPr>
    </w:p>
    <w:p w:rsidR="00581D64" w:rsidRPr="008E1C0D" w:rsidRDefault="00581D64" w:rsidP="00ED0C89">
      <w:pPr>
        <w:pStyle w:val="Header"/>
        <w:tabs>
          <w:tab w:val="left" w:pos="1701"/>
          <w:tab w:val="left" w:pos="2112"/>
        </w:tabs>
        <w:spacing w:line="320" w:lineRule="exact"/>
        <w:ind w:left="2651"/>
        <w:rPr>
          <w:sz w:val="22"/>
          <w:szCs w:val="22"/>
          <w:lang w:val="nl-BE"/>
        </w:rPr>
      </w:pPr>
    </w:p>
    <w:p w:rsidR="0053251B" w:rsidRPr="00BA0538" w:rsidRDefault="0053251B" w:rsidP="00CF6268">
      <w:pPr>
        <w:pStyle w:val="Header"/>
        <w:numPr>
          <w:ilvl w:val="0"/>
          <w:numId w:val="14"/>
        </w:numPr>
        <w:tabs>
          <w:tab w:val="clear" w:pos="4536"/>
          <w:tab w:val="clear" w:pos="9072"/>
          <w:tab w:val="left" w:pos="1701"/>
          <w:tab w:val="left" w:pos="2112"/>
        </w:tabs>
        <w:spacing w:line="320" w:lineRule="exact"/>
        <w:rPr>
          <w:b/>
          <w:color w:val="C00000"/>
          <w:sz w:val="22"/>
          <w:szCs w:val="22"/>
          <w:lang w:val="nl-BE"/>
        </w:rPr>
      </w:pPr>
      <w:r w:rsidRPr="00BA0538">
        <w:rPr>
          <w:b/>
          <w:color w:val="C00000"/>
          <w:sz w:val="22"/>
          <w:szCs w:val="22"/>
          <w:lang w:val="nl-BE"/>
        </w:rPr>
        <w:t>De volgwagens</w:t>
      </w:r>
    </w:p>
    <w:p w:rsidR="008D7403" w:rsidRDefault="005B06EC" w:rsidP="008D7403">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I</w:t>
      </w:r>
      <w:r w:rsidR="008D7403">
        <w:rPr>
          <w:sz w:val="22"/>
          <w:szCs w:val="22"/>
          <w:lang w:val="nl-BE"/>
        </w:rPr>
        <w:t xml:space="preserve">n de volgwagens zullen </w:t>
      </w:r>
      <w:r w:rsidR="008D7403" w:rsidRPr="005B06EC">
        <w:rPr>
          <w:b/>
          <w:sz w:val="22"/>
          <w:szCs w:val="22"/>
          <w:lang w:val="nl-BE"/>
        </w:rPr>
        <w:t xml:space="preserve">mondmaskers, desinfecterende gel en </w:t>
      </w:r>
      <w:r w:rsidRPr="005B06EC">
        <w:rPr>
          <w:b/>
          <w:sz w:val="22"/>
          <w:szCs w:val="22"/>
          <w:lang w:val="nl-BE"/>
        </w:rPr>
        <w:t>handschoenen</w:t>
      </w:r>
      <w:r>
        <w:rPr>
          <w:sz w:val="22"/>
          <w:szCs w:val="22"/>
          <w:lang w:val="nl-BE"/>
        </w:rPr>
        <w:t xml:space="preserve"> </w:t>
      </w:r>
      <w:r w:rsidR="008D7403">
        <w:rPr>
          <w:sz w:val="22"/>
          <w:szCs w:val="22"/>
          <w:lang w:val="nl-BE"/>
        </w:rPr>
        <w:t>voorzien zijn.</w:t>
      </w:r>
    </w:p>
    <w:p w:rsidR="005B06EC" w:rsidRDefault="005B06EC" w:rsidP="008D7403">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De chauffeur zorgt voor </w:t>
      </w:r>
      <w:r w:rsidRPr="005B06EC">
        <w:rPr>
          <w:b/>
          <w:sz w:val="22"/>
          <w:szCs w:val="22"/>
          <w:lang w:val="nl-BE"/>
        </w:rPr>
        <w:t xml:space="preserve">ontsmetting </w:t>
      </w:r>
      <w:r>
        <w:rPr>
          <w:sz w:val="22"/>
          <w:szCs w:val="22"/>
          <w:lang w:val="nl-BE"/>
        </w:rPr>
        <w:t>van stuur en andere aanraakmaterialen in de cabine.</w:t>
      </w:r>
    </w:p>
    <w:p w:rsidR="005B06EC" w:rsidRDefault="005B06EC" w:rsidP="008D7403">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Bij </w:t>
      </w:r>
      <w:r w:rsidRPr="005B06EC">
        <w:rPr>
          <w:b/>
          <w:sz w:val="22"/>
          <w:szCs w:val="22"/>
          <w:lang w:val="nl-BE"/>
        </w:rPr>
        <w:t>materiaalpech</w:t>
      </w:r>
      <w:r>
        <w:rPr>
          <w:sz w:val="22"/>
          <w:szCs w:val="22"/>
          <w:lang w:val="nl-BE"/>
        </w:rPr>
        <w:t xml:space="preserve"> zal alleen de fietser in kwestie toegang krijgen tot de </w:t>
      </w:r>
      <w:proofErr w:type="spellStart"/>
      <w:r>
        <w:rPr>
          <w:sz w:val="22"/>
          <w:szCs w:val="22"/>
          <w:lang w:val="nl-BE"/>
        </w:rPr>
        <w:t>kamionette</w:t>
      </w:r>
      <w:proofErr w:type="spellEnd"/>
      <w:r>
        <w:rPr>
          <w:sz w:val="22"/>
          <w:szCs w:val="22"/>
          <w:lang w:val="nl-BE"/>
        </w:rPr>
        <w:t>. Hij/zij ontsmet de handen, doet handschoenen en mondmasker aan vooraleer materialen aan te raken.</w:t>
      </w:r>
    </w:p>
    <w:p w:rsidR="005B06EC" w:rsidRDefault="005B06EC" w:rsidP="008D7403">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lastRenderedPageBreak/>
        <w:t xml:space="preserve">In geval van </w:t>
      </w:r>
      <w:r w:rsidRPr="005B06EC">
        <w:rPr>
          <w:b/>
          <w:sz w:val="22"/>
          <w:szCs w:val="22"/>
          <w:lang w:val="nl-BE"/>
        </w:rPr>
        <w:t>blessures</w:t>
      </w:r>
      <w:r>
        <w:rPr>
          <w:sz w:val="22"/>
          <w:szCs w:val="22"/>
          <w:lang w:val="nl-BE"/>
        </w:rPr>
        <w:t xml:space="preserve">, kan het slachtoffer wel ter plaatse geholpen worden met het </w:t>
      </w:r>
      <w:proofErr w:type="gramStart"/>
      <w:r>
        <w:rPr>
          <w:sz w:val="22"/>
          <w:szCs w:val="22"/>
          <w:lang w:val="nl-BE"/>
        </w:rPr>
        <w:t>EHBO materiaal</w:t>
      </w:r>
      <w:proofErr w:type="gramEnd"/>
      <w:r>
        <w:rPr>
          <w:sz w:val="22"/>
          <w:szCs w:val="22"/>
          <w:lang w:val="nl-BE"/>
        </w:rPr>
        <w:t xml:space="preserve">. Indien ernstig, wordt de 100 en/of familie verwittigd. </w:t>
      </w:r>
      <w:r w:rsidR="00BA0538">
        <w:rPr>
          <w:sz w:val="22"/>
          <w:szCs w:val="22"/>
          <w:lang w:val="nl-BE"/>
        </w:rPr>
        <w:t>Slechts in noodgevallen mag er iemand plaatsnemen naast de chauffeur, en dan dragen beiden een mondmasker.</w:t>
      </w:r>
    </w:p>
    <w:p w:rsidR="00641BB5" w:rsidRDefault="00641BB5" w:rsidP="008D7403">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Voor de groep(en) die zonder volgwagen fietsen, voorzien we een aantal </w:t>
      </w:r>
      <w:r w:rsidRPr="00641BB5">
        <w:rPr>
          <w:b/>
          <w:sz w:val="22"/>
          <w:szCs w:val="22"/>
          <w:lang w:val="nl-BE"/>
        </w:rPr>
        <w:t>mini-handgeld-flesjes</w:t>
      </w:r>
      <w:r>
        <w:rPr>
          <w:sz w:val="22"/>
          <w:szCs w:val="22"/>
          <w:lang w:val="nl-BE"/>
        </w:rPr>
        <w:t>.</w:t>
      </w:r>
    </w:p>
    <w:p w:rsidR="00ED0C89" w:rsidRDefault="00ED0C89" w:rsidP="00ED0C89">
      <w:pPr>
        <w:pStyle w:val="Header"/>
        <w:tabs>
          <w:tab w:val="clear" w:pos="4536"/>
          <w:tab w:val="clear" w:pos="9072"/>
          <w:tab w:val="left" w:pos="1701"/>
          <w:tab w:val="left" w:pos="2112"/>
        </w:tabs>
        <w:spacing w:line="320" w:lineRule="exact"/>
        <w:ind w:left="1931"/>
        <w:rPr>
          <w:sz w:val="22"/>
          <w:szCs w:val="22"/>
          <w:lang w:val="nl-BE"/>
        </w:rPr>
      </w:pPr>
    </w:p>
    <w:p w:rsidR="00A76E6B" w:rsidRDefault="00A76E6B" w:rsidP="00ED0C89">
      <w:pPr>
        <w:pStyle w:val="Header"/>
        <w:tabs>
          <w:tab w:val="clear" w:pos="4536"/>
          <w:tab w:val="clear" w:pos="9072"/>
          <w:tab w:val="left" w:pos="1701"/>
          <w:tab w:val="left" w:pos="2112"/>
        </w:tabs>
        <w:spacing w:line="320" w:lineRule="exact"/>
        <w:ind w:left="1931"/>
        <w:rPr>
          <w:sz w:val="22"/>
          <w:szCs w:val="22"/>
          <w:lang w:val="nl-BE"/>
        </w:rPr>
      </w:pPr>
    </w:p>
    <w:p w:rsidR="00CF6268" w:rsidRPr="00BA0538" w:rsidRDefault="00CF6268" w:rsidP="00CF6268">
      <w:pPr>
        <w:pStyle w:val="Header"/>
        <w:numPr>
          <w:ilvl w:val="0"/>
          <w:numId w:val="14"/>
        </w:numPr>
        <w:tabs>
          <w:tab w:val="clear" w:pos="4536"/>
          <w:tab w:val="clear" w:pos="9072"/>
          <w:tab w:val="left" w:pos="1701"/>
          <w:tab w:val="left" w:pos="2112"/>
        </w:tabs>
        <w:spacing w:line="320" w:lineRule="exact"/>
        <w:rPr>
          <w:b/>
          <w:color w:val="C00000"/>
          <w:sz w:val="22"/>
          <w:szCs w:val="22"/>
          <w:lang w:val="nl-BE"/>
        </w:rPr>
      </w:pPr>
      <w:r w:rsidRPr="00BA0538">
        <w:rPr>
          <w:b/>
          <w:color w:val="C00000"/>
          <w:sz w:val="22"/>
          <w:szCs w:val="22"/>
          <w:lang w:val="nl-BE"/>
        </w:rPr>
        <w:t>Na de rit</w:t>
      </w:r>
    </w:p>
    <w:p w:rsidR="00FB0188" w:rsidRDefault="00593AA3" w:rsidP="00B3402A">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We komen aan bij ons clu</w:t>
      </w:r>
      <w:r w:rsidR="000610E7">
        <w:rPr>
          <w:sz w:val="22"/>
          <w:szCs w:val="22"/>
          <w:lang w:val="nl-BE"/>
        </w:rPr>
        <w:t>b</w:t>
      </w:r>
      <w:r>
        <w:rPr>
          <w:sz w:val="22"/>
          <w:szCs w:val="22"/>
          <w:lang w:val="nl-BE"/>
        </w:rPr>
        <w:t xml:space="preserve">café. </w:t>
      </w:r>
    </w:p>
    <w:p w:rsidR="00593AA3" w:rsidRDefault="00593AA3" w:rsidP="00B3402A">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Bij </w:t>
      </w:r>
      <w:r w:rsidRPr="0070651E">
        <w:rPr>
          <w:b/>
          <w:sz w:val="22"/>
          <w:szCs w:val="22"/>
          <w:lang w:val="nl-BE"/>
        </w:rPr>
        <w:t>slecht weer</w:t>
      </w:r>
      <w:r>
        <w:rPr>
          <w:sz w:val="22"/>
          <w:szCs w:val="22"/>
          <w:lang w:val="nl-BE"/>
        </w:rPr>
        <w:t xml:space="preserve"> kan er slechts een bepe</w:t>
      </w:r>
      <w:r w:rsidR="0070651E">
        <w:rPr>
          <w:sz w:val="22"/>
          <w:szCs w:val="22"/>
          <w:lang w:val="nl-BE"/>
        </w:rPr>
        <w:t>rkt aantal mensen binnen (max 4</w:t>
      </w:r>
      <w:r w:rsidR="00581D64">
        <w:rPr>
          <w:sz w:val="22"/>
          <w:szCs w:val="22"/>
          <w:lang w:val="nl-BE"/>
        </w:rPr>
        <w:t xml:space="preserve"> </w:t>
      </w:r>
      <w:r>
        <w:rPr>
          <w:sz w:val="22"/>
          <w:szCs w:val="22"/>
          <w:lang w:val="nl-BE"/>
        </w:rPr>
        <w:t>bubbels van 10)</w:t>
      </w:r>
    </w:p>
    <w:p w:rsidR="00593AA3" w:rsidRDefault="00593AA3" w:rsidP="00B3402A">
      <w:pPr>
        <w:pStyle w:val="Header"/>
        <w:numPr>
          <w:ilvl w:val="1"/>
          <w:numId w:val="14"/>
        </w:numPr>
        <w:tabs>
          <w:tab w:val="clear" w:pos="4536"/>
          <w:tab w:val="clear" w:pos="9072"/>
          <w:tab w:val="left" w:pos="1701"/>
          <w:tab w:val="left" w:pos="2112"/>
        </w:tabs>
        <w:spacing w:line="320" w:lineRule="exact"/>
        <w:rPr>
          <w:sz w:val="22"/>
          <w:szCs w:val="22"/>
          <w:lang w:val="nl-BE"/>
        </w:rPr>
      </w:pPr>
      <w:r>
        <w:rPr>
          <w:sz w:val="22"/>
          <w:szCs w:val="22"/>
          <w:lang w:val="nl-BE"/>
        </w:rPr>
        <w:t xml:space="preserve">Bij </w:t>
      </w:r>
      <w:r w:rsidRPr="0070651E">
        <w:rPr>
          <w:b/>
          <w:sz w:val="22"/>
          <w:szCs w:val="22"/>
          <w:lang w:val="nl-BE"/>
        </w:rPr>
        <w:t>droog weer</w:t>
      </w:r>
      <w:r>
        <w:rPr>
          <w:sz w:val="22"/>
          <w:szCs w:val="22"/>
          <w:lang w:val="nl-BE"/>
        </w:rPr>
        <w:t xml:space="preserve"> </w:t>
      </w:r>
      <w:r w:rsidR="00FB0188">
        <w:rPr>
          <w:sz w:val="22"/>
          <w:szCs w:val="22"/>
          <w:lang w:val="nl-BE"/>
        </w:rPr>
        <w:t>kan iedereen met de nodige onderlinge afstand op het</w:t>
      </w:r>
      <w:r w:rsidR="0070651E">
        <w:rPr>
          <w:sz w:val="22"/>
          <w:szCs w:val="22"/>
          <w:lang w:val="nl-BE"/>
        </w:rPr>
        <w:t xml:space="preserve"> </w:t>
      </w:r>
      <w:r w:rsidR="0070651E" w:rsidRPr="0070651E">
        <w:rPr>
          <w:b/>
          <w:sz w:val="22"/>
          <w:szCs w:val="22"/>
          <w:lang w:val="nl-BE"/>
        </w:rPr>
        <w:t>uitgebreide</w:t>
      </w:r>
      <w:r w:rsidR="00FB0188" w:rsidRPr="0070651E">
        <w:rPr>
          <w:b/>
          <w:sz w:val="22"/>
          <w:szCs w:val="22"/>
          <w:lang w:val="nl-BE"/>
        </w:rPr>
        <w:t xml:space="preserve"> terras</w:t>
      </w:r>
      <w:r w:rsidR="0070651E">
        <w:rPr>
          <w:sz w:val="22"/>
          <w:szCs w:val="22"/>
          <w:lang w:val="nl-BE"/>
        </w:rPr>
        <w:t xml:space="preserve"> </w:t>
      </w:r>
      <w:r w:rsidR="00FB0188">
        <w:rPr>
          <w:sz w:val="22"/>
          <w:szCs w:val="22"/>
          <w:lang w:val="nl-BE"/>
        </w:rPr>
        <w:t>zitten</w:t>
      </w:r>
      <w:r w:rsidR="0070651E">
        <w:rPr>
          <w:sz w:val="22"/>
          <w:szCs w:val="22"/>
          <w:lang w:val="nl-BE"/>
        </w:rPr>
        <w:t xml:space="preserve">.  De gemeente engageert zich om mee naar oplossingen te zoeken om dit zo ruim en veilig mogelijk uit te breiden, zowel vooraan aan het café, als aan de overkant </w:t>
      </w:r>
      <w:r w:rsidR="0021107D">
        <w:rPr>
          <w:sz w:val="22"/>
          <w:szCs w:val="22"/>
          <w:lang w:val="nl-BE"/>
        </w:rPr>
        <w:t>aan het kerkplein</w:t>
      </w:r>
      <w:r w:rsidR="0070651E">
        <w:rPr>
          <w:sz w:val="22"/>
          <w:szCs w:val="22"/>
          <w:lang w:val="nl-BE"/>
        </w:rPr>
        <w:t>.</w:t>
      </w:r>
    </w:p>
    <w:p w:rsidR="000610E7" w:rsidRDefault="00FB0188" w:rsidP="000610E7">
      <w:pPr>
        <w:pStyle w:val="Header"/>
        <w:numPr>
          <w:ilvl w:val="1"/>
          <w:numId w:val="14"/>
        </w:numPr>
        <w:tabs>
          <w:tab w:val="clear" w:pos="4536"/>
          <w:tab w:val="clear" w:pos="9072"/>
          <w:tab w:val="left" w:pos="1701"/>
          <w:tab w:val="left" w:pos="2112"/>
        </w:tabs>
        <w:spacing w:line="320" w:lineRule="exact"/>
        <w:rPr>
          <w:sz w:val="22"/>
          <w:szCs w:val="22"/>
          <w:lang w:val="nl-BE"/>
        </w:rPr>
      </w:pPr>
      <w:r w:rsidRPr="0070651E">
        <w:rPr>
          <w:b/>
          <w:sz w:val="22"/>
          <w:szCs w:val="22"/>
          <w:lang w:val="nl-BE"/>
        </w:rPr>
        <w:t>Bestellingen</w:t>
      </w:r>
      <w:r>
        <w:rPr>
          <w:sz w:val="22"/>
          <w:szCs w:val="22"/>
          <w:lang w:val="nl-BE"/>
        </w:rPr>
        <w:t xml:space="preserve"> </w:t>
      </w:r>
      <w:r w:rsidR="000610E7">
        <w:rPr>
          <w:sz w:val="22"/>
          <w:szCs w:val="22"/>
          <w:lang w:val="nl-BE"/>
        </w:rPr>
        <w:t xml:space="preserve">kunnen niet aan de toog, maar </w:t>
      </w:r>
      <w:r>
        <w:rPr>
          <w:sz w:val="22"/>
          <w:szCs w:val="22"/>
          <w:lang w:val="nl-BE"/>
        </w:rPr>
        <w:t xml:space="preserve">gebeuren door </w:t>
      </w:r>
      <w:r w:rsidR="000610E7">
        <w:rPr>
          <w:sz w:val="22"/>
          <w:szCs w:val="22"/>
          <w:lang w:val="nl-BE"/>
        </w:rPr>
        <w:t>een aantal vaste personen met mondmasker. Betalingen gebeuren zoals altijd met jetons.</w:t>
      </w:r>
    </w:p>
    <w:p w:rsidR="000610E7" w:rsidRDefault="000610E7" w:rsidP="000610E7">
      <w:pPr>
        <w:pStyle w:val="Header"/>
        <w:numPr>
          <w:ilvl w:val="1"/>
          <w:numId w:val="14"/>
        </w:numPr>
        <w:tabs>
          <w:tab w:val="clear" w:pos="4536"/>
          <w:tab w:val="clear" w:pos="9072"/>
          <w:tab w:val="left" w:pos="1701"/>
          <w:tab w:val="left" w:pos="2112"/>
        </w:tabs>
        <w:spacing w:line="320" w:lineRule="exact"/>
        <w:rPr>
          <w:sz w:val="22"/>
          <w:szCs w:val="22"/>
          <w:lang w:val="nl-BE"/>
        </w:rPr>
      </w:pPr>
      <w:r w:rsidRPr="000610E7">
        <w:rPr>
          <w:sz w:val="22"/>
          <w:szCs w:val="22"/>
          <w:lang w:val="nl-BE"/>
        </w:rPr>
        <w:t xml:space="preserve">Aan de </w:t>
      </w:r>
      <w:r w:rsidRPr="0070651E">
        <w:rPr>
          <w:b/>
          <w:sz w:val="22"/>
          <w:szCs w:val="22"/>
          <w:lang w:val="nl-BE"/>
        </w:rPr>
        <w:t>ingang</w:t>
      </w:r>
      <w:r w:rsidRPr="000610E7">
        <w:rPr>
          <w:sz w:val="22"/>
          <w:szCs w:val="22"/>
          <w:lang w:val="nl-BE"/>
        </w:rPr>
        <w:t xml:space="preserve"> van het café is een dispenser met </w:t>
      </w:r>
      <w:r w:rsidRPr="0070651E">
        <w:rPr>
          <w:sz w:val="22"/>
          <w:szCs w:val="22"/>
          <w:lang w:val="nl-BE"/>
        </w:rPr>
        <w:t xml:space="preserve">desinfecterende </w:t>
      </w:r>
      <w:proofErr w:type="spellStart"/>
      <w:r w:rsidRPr="0070651E">
        <w:rPr>
          <w:sz w:val="22"/>
          <w:szCs w:val="22"/>
          <w:lang w:val="nl-BE"/>
        </w:rPr>
        <w:t>handgel</w:t>
      </w:r>
      <w:proofErr w:type="spellEnd"/>
      <w:r w:rsidRPr="000610E7">
        <w:rPr>
          <w:sz w:val="22"/>
          <w:szCs w:val="22"/>
          <w:lang w:val="nl-BE"/>
        </w:rPr>
        <w:t xml:space="preserve"> beschikbaar</w:t>
      </w:r>
      <w:r>
        <w:rPr>
          <w:sz w:val="22"/>
          <w:szCs w:val="22"/>
          <w:lang w:val="nl-BE"/>
        </w:rPr>
        <w:t xml:space="preserve">. Ook het </w:t>
      </w:r>
      <w:r w:rsidRPr="0070651E">
        <w:rPr>
          <w:b/>
          <w:sz w:val="22"/>
          <w:szCs w:val="22"/>
          <w:lang w:val="nl-BE"/>
        </w:rPr>
        <w:t>toiletbezoek</w:t>
      </w:r>
      <w:r>
        <w:rPr>
          <w:sz w:val="22"/>
          <w:szCs w:val="22"/>
          <w:lang w:val="nl-BE"/>
        </w:rPr>
        <w:t xml:space="preserve"> </w:t>
      </w:r>
      <w:r w:rsidR="0070651E">
        <w:rPr>
          <w:sz w:val="22"/>
          <w:szCs w:val="22"/>
          <w:lang w:val="nl-BE"/>
        </w:rPr>
        <w:t xml:space="preserve">en de </w:t>
      </w:r>
      <w:r w:rsidR="0070651E" w:rsidRPr="0070651E">
        <w:rPr>
          <w:b/>
          <w:sz w:val="22"/>
          <w:szCs w:val="22"/>
          <w:lang w:val="nl-BE"/>
        </w:rPr>
        <w:t>jeton-verkoop</w:t>
      </w:r>
      <w:r w:rsidR="0070651E">
        <w:rPr>
          <w:sz w:val="22"/>
          <w:szCs w:val="22"/>
          <w:lang w:val="nl-BE"/>
        </w:rPr>
        <w:t xml:space="preserve"> gebeuren </w:t>
      </w:r>
      <w:r>
        <w:rPr>
          <w:sz w:val="22"/>
          <w:szCs w:val="22"/>
          <w:lang w:val="nl-BE"/>
        </w:rPr>
        <w:t xml:space="preserve">onder Corona-voorwaarden. </w:t>
      </w:r>
    </w:p>
    <w:p w:rsidR="00ED0C89" w:rsidRPr="00A76E6B" w:rsidRDefault="000610E7" w:rsidP="008947F0">
      <w:pPr>
        <w:pStyle w:val="Header"/>
        <w:numPr>
          <w:ilvl w:val="1"/>
          <w:numId w:val="14"/>
        </w:numPr>
        <w:tabs>
          <w:tab w:val="clear" w:pos="4536"/>
          <w:tab w:val="clear" w:pos="9072"/>
          <w:tab w:val="left" w:pos="1701"/>
          <w:tab w:val="left" w:pos="2112"/>
        </w:tabs>
        <w:spacing w:line="320" w:lineRule="exact"/>
        <w:rPr>
          <w:sz w:val="22"/>
          <w:szCs w:val="22"/>
          <w:lang w:val="nl-BE"/>
        </w:rPr>
      </w:pPr>
      <w:r w:rsidRPr="00A76E6B">
        <w:rPr>
          <w:sz w:val="22"/>
          <w:szCs w:val="22"/>
          <w:lang w:val="nl-BE"/>
        </w:rPr>
        <w:t xml:space="preserve">    </w:t>
      </w:r>
      <w:r w:rsidR="004912F8" w:rsidRPr="00A76E6B">
        <w:rPr>
          <w:sz w:val="22"/>
          <w:szCs w:val="22"/>
          <w:lang w:val="nl-BE"/>
        </w:rPr>
        <w:t xml:space="preserve">We houden de </w:t>
      </w:r>
      <w:r w:rsidR="004912F8" w:rsidRPr="00A76E6B">
        <w:rPr>
          <w:b/>
          <w:sz w:val="22"/>
          <w:szCs w:val="22"/>
          <w:lang w:val="nl-BE"/>
        </w:rPr>
        <w:t xml:space="preserve">aanwezigheden </w:t>
      </w:r>
      <w:r w:rsidR="004912F8" w:rsidRPr="00A76E6B">
        <w:rPr>
          <w:sz w:val="22"/>
          <w:szCs w:val="22"/>
          <w:lang w:val="nl-BE"/>
        </w:rPr>
        <w:t xml:space="preserve">zoals steeds bij, </w:t>
      </w:r>
      <w:r w:rsidRPr="00A76E6B">
        <w:rPr>
          <w:sz w:val="22"/>
          <w:szCs w:val="22"/>
          <w:lang w:val="nl-BE"/>
        </w:rPr>
        <w:t xml:space="preserve">zij het </w:t>
      </w:r>
      <w:r w:rsidR="004912F8" w:rsidRPr="00A76E6B">
        <w:rPr>
          <w:sz w:val="22"/>
          <w:szCs w:val="22"/>
          <w:lang w:val="nl-BE"/>
        </w:rPr>
        <w:t xml:space="preserve">nu evenwel niet door ons scanningsysteem; het is de wegkapitein die de </w:t>
      </w:r>
      <w:r w:rsidR="004912F8" w:rsidRPr="00A76E6B">
        <w:rPr>
          <w:sz w:val="22"/>
          <w:szCs w:val="22"/>
        </w:rPr>
        <w:t>aanwezigheden manueel</w:t>
      </w:r>
      <w:r w:rsidR="004912F8" w:rsidRPr="00A76E6B">
        <w:rPr>
          <w:sz w:val="22"/>
          <w:szCs w:val="22"/>
          <w:lang w:val="nl-BE"/>
        </w:rPr>
        <w:t xml:space="preserve"> noteer</w:t>
      </w:r>
      <w:r w:rsidR="00A76E6B">
        <w:rPr>
          <w:sz w:val="22"/>
          <w:szCs w:val="22"/>
          <w:lang w:val="nl-BE"/>
        </w:rPr>
        <w:t>t en doorgeeft voor registratie.</w:t>
      </w:r>
    </w:p>
    <w:p w:rsidR="00FB0188" w:rsidRDefault="00FB0188">
      <w:pPr>
        <w:rPr>
          <w:b/>
          <w:color w:val="C00000"/>
          <w:sz w:val="22"/>
          <w:szCs w:val="22"/>
          <w:lang w:val="nl-BE"/>
        </w:rPr>
      </w:pPr>
      <w:r>
        <w:rPr>
          <w:b/>
          <w:color w:val="C00000"/>
          <w:sz w:val="22"/>
          <w:szCs w:val="22"/>
          <w:lang w:val="nl-BE"/>
        </w:rPr>
        <w:br w:type="page"/>
      </w:r>
    </w:p>
    <w:p w:rsidR="00FB0188" w:rsidRDefault="00FB0188" w:rsidP="000610E7">
      <w:pPr>
        <w:pStyle w:val="Header"/>
        <w:tabs>
          <w:tab w:val="clear" w:pos="4536"/>
          <w:tab w:val="clear" w:pos="9072"/>
          <w:tab w:val="left" w:pos="1701"/>
          <w:tab w:val="left" w:pos="2112"/>
        </w:tabs>
        <w:spacing w:line="320" w:lineRule="exact"/>
        <w:ind w:left="1211"/>
        <w:rPr>
          <w:b/>
          <w:color w:val="C00000"/>
          <w:sz w:val="22"/>
          <w:szCs w:val="22"/>
          <w:lang w:val="nl-BE"/>
        </w:rPr>
      </w:pPr>
    </w:p>
    <w:p w:rsidR="00277880" w:rsidRDefault="00277880" w:rsidP="000610E7">
      <w:pPr>
        <w:pStyle w:val="Header"/>
        <w:tabs>
          <w:tab w:val="clear" w:pos="4536"/>
          <w:tab w:val="clear" w:pos="9072"/>
          <w:tab w:val="left" w:pos="1701"/>
          <w:tab w:val="left" w:pos="2112"/>
        </w:tabs>
        <w:spacing w:line="320" w:lineRule="exact"/>
        <w:ind w:left="1211"/>
        <w:rPr>
          <w:b/>
          <w:color w:val="C00000"/>
          <w:sz w:val="22"/>
          <w:szCs w:val="22"/>
          <w:lang w:val="nl-BE"/>
        </w:rPr>
      </w:pPr>
      <w:r>
        <w:rPr>
          <w:b/>
          <w:color w:val="C00000"/>
          <w:sz w:val="22"/>
          <w:szCs w:val="22"/>
          <w:lang w:val="nl-BE"/>
        </w:rPr>
        <w:t xml:space="preserve">Algemene Corona-maatregelen door WTC </w:t>
      </w:r>
      <w:proofErr w:type="spellStart"/>
      <w:r>
        <w:rPr>
          <w:b/>
          <w:color w:val="C00000"/>
          <w:sz w:val="22"/>
          <w:szCs w:val="22"/>
          <w:lang w:val="nl-BE"/>
        </w:rPr>
        <w:t>Relst</w:t>
      </w:r>
      <w:proofErr w:type="spellEnd"/>
    </w:p>
    <w:p w:rsidR="000610E7" w:rsidRDefault="000610E7" w:rsidP="000610E7">
      <w:pPr>
        <w:pStyle w:val="Header"/>
        <w:tabs>
          <w:tab w:val="clear" w:pos="4536"/>
          <w:tab w:val="clear" w:pos="9072"/>
          <w:tab w:val="left" w:pos="1701"/>
          <w:tab w:val="left" w:pos="2112"/>
        </w:tabs>
        <w:spacing w:line="320" w:lineRule="exact"/>
        <w:ind w:left="1211"/>
        <w:rPr>
          <w:b/>
          <w:color w:val="C00000"/>
          <w:sz w:val="22"/>
          <w:szCs w:val="22"/>
          <w:lang w:val="nl-BE"/>
        </w:rPr>
      </w:pPr>
    </w:p>
    <w:p w:rsidR="00277880" w:rsidRDefault="00277880" w:rsidP="000610E7">
      <w:pPr>
        <w:pStyle w:val="Header"/>
        <w:numPr>
          <w:ilvl w:val="2"/>
          <w:numId w:val="18"/>
        </w:numPr>
        <w:tabs>
          <w:tab w:val="clear" w:pos="4536"/>
          <w:tab w:val="clear" w:pos="9072"/>
          <w:tab w:val="left" w:pos="1701"/>
          <w:tab w:val="left" w:pos="2112"/>
        </w:tabs>
        <w:spacing w:line="320" w:lineRule="exact"/>
        <w:rPr>
          <w:sz w:val="22"/>
          <w:szCs w:val="22"/>
          <w:lang w:val="nl-BE"/>
        </w:rPr>
      </w:pPr>
      <w:r w:rsidRPr="008C6795">
        <w:rPr>
          <w:sz w:val="22"/>
          <w:szCs w:val="22"/>
          <w:lang w:val="nl-BE"/>
        </w:rPr>
        <w:t xml:space="preserve">Het puntensysteem </w:t>
      </w:r>
      <w:r>
        <w:rPr>
          <w:sz w:val="22"/>
          <w:szCs w:val="22"/>
          <w:lang w:val="nl-BE"/>
        </w:rPr>
        <w:t xml:space="preserve">wordt opgeschort. </w:t>
      </w:r>
    </w:p>
    <w:p w:rsidR="00277880" w:rsidRDefault="00277880" w:rsidP="000610E7">
      <w:pPr>
        <w:pStyle w:val="Header"/>
        <w:numPr>
          <w:ilvl w:val="3"/>
          <w:numId w:val="18"/>
        </w:numPr>
        <w:tabs>
          <w:tab w:val="clear" w:pos="4536"/>
          <w:tab w:val="clear" w:pos="9072"/>
          <w:tab w:val="left" w:pos="1701"/>
          <w:tab w:val="left" w:pos="2112"/>
        </w:tabs>
        <w:spacing w:line="320" w:lineRule="exact"/>
        <w:rPr>
          <w:sz w:val="22"/>
          <w:szCs w:val="22"/>
          <w:lang w:val="nl-BE"/>
        </w:rPr>
      </w:pPr>
      <w:r>
        <w:rPr>
          <w:sz w:val="22"/>
          <w:szCs w:val="22"/>
          <w:lang w:val="nl-BE"/>
        </w:rPr>
        <w:t xml:space="preserve">Voor het seizoen 2020 wordt </w:t>
      </w:r>
      <w:r w:rsidRPr="00581D64">
        <w:rPr>
          <w:b/>
          <w:sz w:val="22"/>
          <w:szCs w:val="22"/>
          <w:lang w:val="nl-BE"/>
        </w:rPr>
        <w:t>geen klassement</w:t>
      </w:r>
      <w:r>
        <w:rPr>
          <w:sz w:val="22"/>
          <w:szCs w:val="22"/>
          <w:lang w:val="nl-BE"/>
        </w:rPr>
        <w:t xml:space="preserve"> bijgehouden.</w:t>
      </w:r>
    </w:p>
    <w:p w:rsidR="00277880" w:rsidRDefault="00277880" w:rsidP="000610E7">
      <w:pPr>
        <w:pStyle w:val="Header"/>
        <w:numPr>
          <w:ilvl w:val="3"/>
          <w:numId w:val="18"/>
        </w:numPr>
        <w:tabs>
          <w:tab w:val="clear" w:pos="4536"/>
          <w:tab w:val="clear" w:pos="9072"/>
          <w:tab w:val="left" w:pos="1701"/>
          <w:tab w:val="left" w:pos="2112"/>
        </w:tabs>
        <w:spacing w:line="320" w:lineRule="exact"/>
        <w:rPr>
          <w:sz w:val="22"/>
          <w:szCs w:val="22"/>
          <w:lang w:val="nl-BE"/>
        </w:rPr>
      </w:pPr>
      <w:r>
        <w:rPr>
          <w:sz w:val="22"/>
          <w:szCs w:val="22"/>
          <w:lang w:val="nl-BE"/>
        </w:rPr>
        <w:t xml:space="preserve">Voor de leden met een openstaande waarborg-rekening wordt de rekening met een </w:t>
      </w:r>
      <w:r w:rsidRPr="00581D64">
        <w:rPr>
          <w:b/>
          <w:sz w:val="22"/>
          <w:szCs w:val="22"/>
          <w:lang w:val="nl-BE"/>
        </w:rPr>
        <w:t>jaar verlengd</w:t>
      </w:r>
      <w:r>
        <w:rPr>
          <w:sz w:val="22"/>
          <w:szCs w:val="22"/>
          <w:lang w:val="nl-BE"/>
        </w:rPr>
        <w:t>. De punten van 2020 tellen mee voor de zondagen waarop gescand kan/kon worden.</w:t>
      </w:r>
    </w:p>
    <w:p w:rsidR="00277880" w:rsidRDefault="00277880" w:rsidP="000610E7">
      <w:pPr>
        <w:pStyle w:val="Header"/>
        <w:numPr>
          <w:ilvl w:val="3"/>
          <w:numId w:val="18"/>
        </w:numPr>
        <w:tabs>
          <w:tab w:val="clear" w:pos="4536"/>
          <w:tab w:val="clear" w:pos="9072"/>
          <w:tab w:val="left" w:pos="1701"/>
          <w:tab w:val="left" w:pos="2112"/>
        </w:tabs>
        <w:spacing w:line="320" w:lineRule="exact"/>
        <w:rPr>
          <w:sz w:val="22"/>
          <w:szCs w:val="22"/>
          <w:lang w:val="nl-BE"/>
        </w:rPr>
      </w:pPr>
      <w:r w:rsidRPr="00581D64">
        <w:rPr>
          <w:b/>
          <w:sz w:val="22"/>
          <w:szCs w:val="22"/>
          <w:lang w:val="nl-BE"/>
        </w:rPr>
        <w:t>Aanwezigheden</w:t>
      </w:r>
      <w:r>
        <w:rPr>
          <w:sz w:val="22"/>
          <w:szCs w:val="22"/>
          <w:lang w:val="nl-BE"/>
        </w:rPr>
        <w:t xml:space="preserve"> worden wel bijgehouden (zij het tijdelijk op een manuele manier), maar dat is puur voor de clubadministratie</w:t>
      </w:r>
      <w:r w:rsidR="0070651E">
        <w:rPr>
          <w:sz w:val="22"/>
          <w:szCs w:val="22"/>
          <w:lang w:val="nl-BE"/>
        </w:rPr>
        <w:t>.</w:t>
      </w:r>
    </w:p>
    <w:p w:rsidR="00277880" w:rsidRDefault="00277880" w:rsidP="000610E7">
      <w:pPr>
        <w:pStyle w:val="Header"/>
        <w:numPr>
          <w:ilvl w:val="2"/>
          <w:numId w:val="18"/>
        </w:numPr>
        <w:tabs>
          <w:tab w:val="clear" w:pos="4536"/>
          <w:tab w:val="clear" w:pos="9072"/>
          <w:tab w:val="left" w:pos="1701"/>
          <w:tab w:val="left" w:pos="2112"/>
        </w:tabs>
        <w:spacing w:line="320" w:lineRule="exact"/>
        <w:rPr>
          <w:sz w:val="22"/>
          <w:szCs w:val="22"/>
          <w:lang w:val="nl-BE"/>
        </w:rPr>
      </w:pPr>
      <w:r>
        <w:rPr>
          <w:sz w:val="22"/>
          <w:szCs w:val="22"/>
          <w:lang w:val="nl-BE"/>
        </w:rPr>
        <w:t>Extra aandacht voor de sponsors.</w:t>
      </w:r>
    </w:p>
    <w:p w:rsidR="00277880" w:rsidRDefault="00277880" w:rsidP="000610E7">
      <w:pPr>
        <w:pStyle w:val="Header"/>
        <w:numPr>
          <w:ilvl w:val="3"/>
          <w:numId w:val="18"/>
        </w:numPr>
        <w:tabs>
          <w:tab w:val="clear" w:pos="4536"/>
          <w:tab w:val="clear" w:pos="9072"/>
          <w:tab w:val="left" w:pos="1701"/>
          <w:tab w:val="left" w:pos="2112"/>
        </w:tabs>
        <w:spacing w:line="320" w:lineRule="exact"/>
        <w:rPr>
          <w:sz w:val="22"/>
          <w:szCs w:val="22"/>
          <w:lang w:val="nl-BE"/>
        </w:rPr>
      </w:pPr>
      <w:r>
        <w:rPr>
          <w:sz w:val="22"/>
          <w:szCs w:val="22"/>
          <w:lang w:val="nl-BE"/>
        </w:rPr>
        <w:t xml:space="preserve">Vele van onze trouwe sponsors zijn lokale </w:t>
      </w:r>
      <w:proofErr w:type="spellStart"/>
      <w:r>
        <w:rPr>
          <w:sz w:val="22"/>
          <w:szCs w:val="22"/>
          <w:lang w:val="nl-BE"/>
        </w:rPr>
        <w:t>KMO’s</w:t>
      </w:r>
      <w:proofErr w:type="spellEnd"/>
      <w:r>
        <w:rPr>
          <w:sz w:val="22"/>
          <w:szCs w:val="22"/>
          <w:lang w:val="nl-BE"/>
        </w:rPr>
        <w:t xml:space="preserve">, en kunnen elke </w:t>
      </w:r>
      <w:r w:rsidRPr="00581D64">
        <w:rPr>
          <w:b/>
          <w:sz w:val="22"/>
          <w:szCs w:val="22"/>
          <w:lang w:val="nl-BE"/>
        </w:rPr>
        <w:t>steun</w:t>
      </w:r>
      <w:r>
        <w:rPr>
          <w:sz w:val="22"/>
          <w:szCs w:val="22"/>
          <w:lang w:val="nl-BE"/>
        </w:rPr>
        <w:t xml:space="preserve"> gebruiken in Coronatijden. We vragen </w:t>
      </w:r>
      <w:r w:rsidR="0070651E">
        <w:rPr>
          <w:sz w:val="22"/>
          <w:szCs w:val="22"/>
          <w:lang w:val="nl-BE"/>
        </w:rPr>
        <w:t>je</w:t>
      </w:r>
      <w:r>
        <w:rPr>
          <w:sz w:val="22"/>
          <w:szCs w:val="22"/>
          <w:lang w:val="nl-BE"/>
        </w:rPr>
        <w:t xml:space="preserve"> om</w:t>
      </w:r>
      <w:r w:rsidR="0070651E">
        <w:rPr>
          <w:sz w:val="22"/>
          <w:szCs w:val="22"/>
          <w:lang w:val="nl-BE"/>
        </w:rPr>
        <w:t xml:space="preserve"> extra aan hen te denken bij je</w:t>
      </w:r>
      <w:r>
        <w:rPr>
          <w:sz w:val="22"/>
          <w:szCs w:val="22"/>
          <w:lang w:val="nl-BE"/>
        </w:rPr>
        <w:t xml:space="preserve"> aankopen en investeringen.</w:t>
      </w:r>
    </w:p>
    <w:p w:rsidR="00277880" w:rsidRDefault="00277880" w:rsidP="000610E7">
      <w:pPr>
        <w:pStyle w:val="Header"/>
        <w:numPr>
          <w:ilvl w:val="2"/>
          <w:numId w:val="18"/>
        </w:numPr>
        <w:tabs>
          <w:tab w:val="clear" w:pos="4536"/>
          <w:tab w:val="clear" w:pos="9072"/>
          <w:tab w:val="left" w:pos="1701"/>
          <w:tab w:val="left" w:pos="2112"/>
        </w:tabs>
        <w:spacing w:line="320" w:lineRule="exact"/>
        <w:rPr>
          <w:sz w:val="22"/>
          <w:szCs w:val="22"/>
          <w:lang w:val="nl-BE"/>
        </w:rPr>
      </w:pPr>
      <w:r>
        <w:rPr>
          <w:sz w:val="22"/>
          <w:szCs w:val="22"/>
          <w:lang w:val="nl-BE"/>
        </w:rPr>
        <w:t>Kleding</w:t>
      </w:r>
    </w:p>
    <w:p w:rsidR="00277880" w:rsidRDefault="00277880" w:rsidP="000610E7">
      <w:pPr>
        <w:pStyle w:val="Header"/>
        <w:numPr>
          <w:ilvl w:val="3"/>
          <w:numId w:val="18"/>
        </w:numPr>
        <w:tabs>
          <w:tab w:val="clear" w:pos="4536"/>
          <w:tab w:val="clear" w:pos="9072"/>
          <w:tab w:val="left" w:pos="1701"/>
          <w:tab w:val="left" w:pos="2112"/>
        </w:tabs>
        <w:spacing w:line="320" w:lineRule="exact"/>
        <w:rPr>
          <w:sz w:val="22"/>
          <w:szCs w:val="22"/>
          <w:lang w:val="nl-BE"/>
        </w:rPr>
      </w:pPr>
      <w:r>
        <w:rPr>
          <w:sz w:val="22"/>
          <w:szCs w:val="22"/>
          <w:lang w:val="nl-BE"/>
        </w:rPr>
        <w:t>De bijbestelde kleding was, net voor de Corona-</w:t>
      </w:r>
      <w:proofErr w:type="spellStart"/>
      <w:r>
        <w:rPr>
          <w:sz w:val="22"/>
          <w:szCs w:val="22"/>
          <w:lang w:val="nl-BE"/>
        </w:rPr>
        <w:t>lockdown</w:t>
      </w:r>
      <w:proofErr w:type="spellEnd"/>
      <w:r>
        <w:rPr>
          <w:sz w:val="22"/>
          <w:szCs w:val="22"/>
          <w:lang w:val="nl-BE"/>
        </w:rPr>
        <w:t xml:space="preserve">, gecontroleerd en verpakt voor elk individueel lid. Aangezien persoonlijke afhaling niet mogelijk was, en het bestuur deze pakketten toch ter beschikking wilde stellen, werd beslist om deze uit te leveren via de diensten van onze sponsor </w:t>
      </w:r>
      <w:r w:rsidRPr="00581D64">
        <w:rPr>
          <w:b/>
          <w:sz w:val="22"/>
          <w:szCs w:val="22"/>
          <w:lang w:val="nl-BE"/>
        </w:rPr>
        <w:t>MARS</w:t>
      </w:r>
      <w:r>
        <w:rPr>
          <w:sz w:val="22"/>
          <w:szCs w:val="22"/>
          <w:lang w:val="nl-BE"/>
        </w:rPr>
        <w:t xml:space="preserve">. </w:t>
      </w:r>
    </w:p>
    <w:p w:rsidR="00277880" w:rsidRDefault="00277880" w:rsidP="000610E7">
      <w:pPr>
        <w:pStyle w:val="Header"/>
        <w:numPr>
          <w:ilvl w:val="2"/>
          <w:numId w:val="18"/>
        </w:numPr>
        <w:tabs>
          <w:tab w:val="clear" w:pos="4536"/>
          <w:tab w:val="clear" w:pos="9072"/>
          <w:tab w:val="left" w:pos="1701"/>
          <w:tab w:val="left" w:pos="2112"/>
        </w:tabs>
        <w:spacing w:line="320" w:lineRule="exact"/>
        <w:rPr>
          <w:sz w:val="22"/>
          <w:szCs w:val="22"/>
          <w:lang w:val="nl-BE"/>
        </w:rPr>
      </w:pPr>
      <w:r>
        <w:rPr>
          <w:sz w:val="22"/>
          <w:szCs w:val="22"/>
          <w:lang w:val="nl-BE"/>
        </w:rPr>
        <w:t>Ritverkenningen</w:t>
      </w:r>
    </w:p>
    <w:p w:rsidR="00277880" w:rsidRDefault="00277880" w:rsidP="000610E7">
      <w:pPr>
        <w:pStyle w:val="Header"/>
        <w:numPr>
          <w:ilvl w:val="3"/>
          <w:numId w:val="18"/>
        </w:numPr>
        <w:tabs>
          <w:tab w:val="clear" w:pos="4536"/>
          <w:tab w:val="clear" w:pos="9072"/>
          <w:tab w:val="left" w:pos="1701"/>
          <w:tab w:val="left" w:pos="2112"/>
        </w:tabs>
        <w:spacing w:line="320" w:lineRule="exact"/>
        <w:rPr>
          <w:sz w:val="22"/>
          <w:szCs w:val="22"/>
          <w:lang w:val="nl-BE"/>
        </w:rPr>
      </w:pPr>
      <w:r>
        <w:rPr>
          <w:sz w:val="22"/>
          <w:szCs w:val="22"/>
          <w:lang w:val="nl-BE"/>
        </w:rPr>
        <w:t xml:space="preserve">Om de betrokkenheid bij de club warm te houden, en om onze </w:t>
      </w:r>
      <w:proofErr w:type="spellStart"/>
      <w:r w:rsidRPr="00581D64">
        <w:rPr>
          <w:b/>
          <w:sz w:val="22"/>
          <w:szCs w:val="22"/>
          <w:lang w:val="nl-BE"/>
        </w:rPr>
        <w:t>gpx</w:t>
      </w:r>
      <w:proofErr w:type="spellEnd"/>
      <w:r w:rsidRPr="00581D64">
        <w:rPr>
          <w:b/>
          <w:sz w:val="22"/>
          <w:szCs w:val="22"/>
          <w:lang w:val="nl-BE"/>
        </w:rPr>
        <w:t>-database</w:t>
      </w:r>
      <w:r>
        <w:rPr>
          <w:sz w:val="22"/>
          <w:szCs w:val="22"/>
          <w:lang w:val="nl-BE"/>
        </w:rPr>
        <w:t xml:space="preserve"> op te bouwen, werd opgeroepen om van deze Corona tijden gebruik te maken om clubritten uit te stippelen en in te dienen.</w:t>
      </w:r>
      <w:r w:rsidR="0070651E">
        <w:rPr>
          <w:sz w:val="22"/>
          <w:szCs w:val="22"/>
          <w:lang w:val="nl-BE"/>
        </w:rPr>
        <w:t xml:space="preserve"> We blijven alle mooie </w:t>
      </w:r>
      <w:proofErr w:type="spellStart"/>
      <w:r w:rsidR="0070651E">
        <w:rPr>
          <w:sz w:val="22"/>
          <w:szCs w:val="22"/>
          <w:lang w:val="nl-BE"/>
        </w:rPr>
        <w:t>gpx</w:t>
      </w:r>
      <w:proofErr w:type="spellEnd"/>
      <w:r w:rsidR="0070651E">
        <w:rPr>
          <w:sz w:val="22"/>
          <w:szCs w:val="22"/>
          <w:lang w:val="nl-BE"/>
        </w:rPr>
        <w:t>-bestanden verwelkomen!</w:t>
      </w:r>
    </w:p>
    <w:p w:rsidR="00277880" w:rsidRDefault="00277880" w:rsidP="000610E7">
      <w:pPr>
        <w:pStyle w:val="Header"/>
        <w:numPr>
          <w:ilvl w:val="2"/>
          <w:numId w:val="18"/>
        </w:numPr>
        <w:tabs>
          <w:tab w:val="clear" w:pos="4536"/>
          <w:tab w:val="clear" w:pos="9072"/>
          <w:tab w:val="left" w:pos="1701"/>
          <w:tab w:val="left" w:pos="2112"/>
        </w:tabs>
        <w:spacing w:line="320" w:lineRule="exact"/>
        <w:rPr>
          <w:sz w:val="22"/>
          <w:szCs w:val="22"/>
          <w:lang w:val="nl-BE"/>
        </w:rPr>
      </w:pPr>
      <w:proofErr w:type="spellStart"/>
      <w:r>
        <w:rPr>
          <w:sz w:val="22"/>
          <w:szCs w:val="22"/>
          <w:lang w:val="nl-BE"/>
        </w:rPr>
        <w:t>Core</w:t>
      </w:r>
      <w:proofErr w:type="spellEnd"/>
      <w:r>
        <w:rPr>
          <w:sz w:val="22"/>
          <w:szCs w:val="22"/>
          <w:lang w:val="nl-BE"/>
        </w:rPr>
        <w:t xml:space="preserve"> </w:t>
      </w:r>
      <w:proofErr w:type="spellStart"/>
      <w:r>
        <w:rPr>
          <w:sz w:val="22"/>
          <w:szCs w:val="22"/>
          <w:lang w:val="nl-BE"/>
        </w:rPr>
        <w:t>stability</w:t>
      </w:r>
      <w:proofErr w:type="spellEnd"/>
    </w:p>
    <w:p w:rsidR="00277880" w:rsidRPr="00DD0353" w:rsidRDefault="00277880" w:rsidP="00795C47">
      <w:pPr>
        <w:pStyle w:val="Header"/>
        <w:numPr>
          <w:ilvl w:val="3"/>
          <w:numId w:val="18"/>
        </w:numPr>
        <w:tabs>
          <w:tab w:val="clear" w:pos="4536"/>
          <w:tab w:val="clear" w:pos="9072"/>
          <w:tab w:val="left" w:pos="1701"/>
          <w:tab w:val="left" w:pos="2112"/>
        </w:tabs>
        <w:spacing w:line="320" w:lineRule="exact"/>
        <w:rPr>
          <w:sz w:val="22"/>
          <w:szCs w:val="22"/>
          <w:lang w:val="nl-BE"/>
        </w:rPr>
      </w:pPr>
      <w:r w:rsidRPr="00DD0353">
        <w:rPr>
          <w:sz w:val="22"/>
          <w:szCs w:val="22"/>
          <w:lang w:val="nl-BE"/>
        </w:rPr>
        <w:t xml:space="preserve">De voorziene </w:t>
      </w:r>
      <w:proofErr w:type="spellStart"/>
      <w:r w:rsidRPr="00DD0353">
        <w:rPr>
          <w:sz w:val="22"/>
          <w:szCs w:val="22"/>
          <w:lang w:val="nl-BE"/>
        </w:rPr>
        <w:t>core</w:t>
      </w:r>
      <w:proofErr w:type="spellEnd"/>
      <w:r w:rsidRPr="00DD0353">
        <w:rPr>
          <w:sz w:val="22"/>
          <w:szCs w:val="22"/>
          <w:lang w:val="nl-BE"/>
        </w:rPr>
        <w:t xml:space="preserve"> </w:t>
      </w:r>
      <w:proofErr w:type="spellStart"/>
      <w:r w:rsidRPr="00DD0353">
        <w:rPr>
          <w:sz w:val="22"/>
          <w:szCs w:val="22"/>
          <w:lang w:val="nl-BE"/>
        </w:rPr>
        <w:t>stability</w:t>
      </w:r>
      <w:proofErr w:type="spellEnd"/>
      <w:r w:rsidRPr="00DD0353">
        <w:rPr>
          <w:sz w:val="22"/>
          <w:szCs w:val="22"/>
          <w:lang w:val="nl-BE"/>
        </w:rPr>
        <w:t xml:space="preserve"> les door </w:t>
      </w:r>
      <w:proofErr w:type="spellStart"/>
      <w:r w:rsidRPr="00DD0353">
        <w:rPr>
          <w:b/>
          <w:sz w:val="22"/>
          <w:szCs w:val="22"/>
          <w:lang w:val="nl-BE"/>
        </w:rPr>
        <w:t>Flexo</w:t>
      </w:r>
      <w:proofErr w:type="spellEnd"/>
      <w:r w:rsidRPr="00DD0353">
        <w:rPr>
          <w:sz w:val="22"/>
          <w:szCs w:val="22"/>
          <w:lang w:val="nl-BE"/>
        </w:rPr>
        <w:t xml:space="preserve"> hebben we helaas moeten annuleren. In de plaats daarvan organiseerde </w:t>
      </w:r>
      <w:proofErr w:type="spellStart"/>
      <w:r w:rsidRPr="00DD0353">
        <w:rPr>
          <w:sz w:val="22"/>
          <w:szCs w:val="22"/>
          <w:lang w:val="nl-BE"/>
        </w:rPr>
        <w:t>Flexo</w:t>
      </w:r>
      <w:proofErr w:type="spellEnd"/>
      <w:r w:rsidRPr="00DD0353">
        <w:rPr>
          <w:sz w:val="22"/>
          <w:szCs w:val="22"/>
          <w:lang w:val="nl-BE"/>
        </w:rPr>
        <w:t xml:space="preserve"> wel gratis online lessen die onze leden actief van op het thuisfront konden volgen.</w:t>
      </w:r>
    </w:p>
    <w:p w:rsidR="00CF6268" w:rsidRDefault="00CF6268" w:rsidP="00CF6268">
      <w:pPr>
        <w:pStyle w:val="Header"/>
        <w:tabs>
          <w:tab w:val="clear" w:pos="4536"/>
          <w:tab w:val="clear" w:pos="9072"/>
          <w:tab w:val="left" w:pos="1701"/>
          <w:tab w:val="left" w:pos="2112"/>
        </w:tabs>
        <w:spacing w:line="320" w:lineRule="exact"/>
        <w:ind w:left="851"/>
        <w:rPr>
          <w:sz w:val="22"/>
          <w:szCs w:val="22"/>
          <w:lang w:val="nl-BE"/>
        </w:rPr>
      </w:pPr>
    </w:p>
    <w:sectPr w:rsidR="00CF6268" w:rsidSect="004B470E">
      <w:headerReference w:type="default" r:id="rId8"/>
      <w:footerReference w:type="default" r:id="rId9"/>
      <w:pgSz w:w="11900" w:h="16840" w:code="9"/>
      <w:pgMar w:top="3184" w:right="567" w:bottom="2056" w:left="567" w:header="850"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9AC" w:rsidRDefault="002629AC" w:rsidP="004B2EC5">
      <w:r>
        <w:separator/>
      </w:r>
    </w:p>
  </w:endnote>
  <w:endnote w:type="continuationSeparator" w:id="0">
    <w:p w:rsidR="002629AC" w:rsidRDefault="002629AC" w:rsidP="004B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9E" w:rsidRDefault="00FE709E" w:rsidP="009C1977">
    <w:pPr>
      <w:pStyle w:val="Footer"/>
      <w:jc w:val="center"/>
    </w:pPr>
    <w:r w:rsidRPr="004B470E">
      <w:rPr>
        <w:noProof/>
        <w:lang w:val="en-US"/>
      </w:rPr>
      <w:drawing>
        <wp:inline distT="0" distB="0" distL="0" distR="0" wp14:anchorId="3ACC3FE4" wp14:editId="48BBD157">
          <wp:extent cx="6477000" cy="762000"/>
          <wp:effectExtent l="0" t="0" r="0" b="0"/>
          <wp:docPr id="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0" cy="762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9AC" w:rsidRDefault="002629AC" w:rsidP="004B2EC5">
      <w:r>
        <w:separator/>
      </w:r>
    </w:p>
  </w:footnote>
  <w:footnote w:type="continuationSeparator" w:id="0">
    <w:p w:rsidR="002629AC" w:rsidRDefault="002629AC" w:rsidP="004B2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9E" w:rsidRDefault="00FE709E" w:rsidP="009C1977">
    <w:pPr>
      <w:pStyle w:val="Header"/>
    </w:pPr>
    <w:r w:rsidRPr="00AE28BA">
      <w:rPr>
        <w:noProof/>
        <w:lang w:val="en-US"/>
      </w:rPr>
      <w:drawing>
        <wp:inline distT="0" distB="0" distL="0" distR="0" wp14:anchorId="3CE747D8" wp14:editId="0FBC0303">
          <wp:extent cx="2095200" cy="1270800"/>
          <wp:effectExtent l="0" t="0" r="0" b="0"/>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5200" cy="127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D6FC3"/>
    <w:multiLevelType w:val="hybridMultilevel"/>
    <w:tmpl w:val="A3A2F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A494A"/>
    <w:multiLevelType w:val="hybridMultilevel"/>
    <w:tmpl w:val="9AB4987E"/>
    <w:lvl w:ilvl="0" w:tplc="3BAEFC06">
      <w:start w:val="1"/>
      <w:numFmt w:val="decimal"/>
      <w:lvlText w:val="%1."/>
      <w:lvlJc w:val="left"/>
      <w:pPr>
        <w:ind w:left="2291"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3346C0A"/>
    <w:multiLevelType w:val="hybridMultilevel"/>
    <w:tmpl w:val="F744AC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00E75B0"/>
    <w:multiLevelType w:val="hybridMultilevel"/>
    <w:tmpl w:val="685AB52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211D7FCE"/>
    <w:multiLevelType w:val="hybridMultilevel"/>
    <w:tmpl w:val="C1C2B81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28922DD"/>
    <w:multiLevelType w:val="hybridMultilevel"/>
    <w:tmpl w:val="6D7EEE58"/>
    <w:lvl w:ilvl="0" w:tplc="B344EB8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0F">
      <w:start w:val="1"/>
      <w:numFmt w:val="decimal"/>
      <w:lvlText w:val="%5."/>
      <w:lvlJc w:val="left"/>
      <w:pPr>
        <w:ind w:left="4320" w:hanging="360"/>
      </w:pPr>
    </w:lvl>
    <w:lvl w:ilvl="5" w:tplc="0409001B">
      <w:start w:val="1"/>
      <w:numFmt w:val="lowerRoman"/>
      <w:lvlText w:val="%6."/>
      <w:lvlJc w:val="right"/>
      <w:pPr>
        <w:ind w:left="5040" w:hanging="180"/>
      </w:pPr>
    </w:lvl>
    <w:lvl w:ilvl="6" w:tplc="E7880EBE">
      <w:numFmt w:val="bullet"/>
      <w:lvlText w:val="-"/>
      <w:lvlJc w:val="left"/>
      <w:pPr>
        <w:ind w:left="5760" w:hanging="360"/>
      </w:pPr>
      <w:rPr>
        <w:rFonts w:ascii="Calibri" w:eastAsia="Times New Roman" w:hAnsi="Calibri" w:cs="Calibri" w:hint="default"/>
      </w:rPr>
    </w:lvl>
    <w:lvl w:ilvl="7" w:tplc="8AEE3BB6">
      <w:numFmt w:val="bullet"/>
      <w:lvlText w:val=""/>
      <w:lvlJc w:val="left"/>
      <w:pPr>
        <w:ind w:left="6480" w:hanging="360"/>
      </w:pPr>
      <w:rPr>
        <w:rFonts w:ascii="Wingdings" w:eastAsia="Times New Roman" w:hAnsi="Wingdings" w:cs="Calibri" w:hint="default"/>
      </w:rPr>
    </w:lvl>
    <w:lvl w:ilvl="8" w:tplc="0409001B" w:tentative="1">
      <w:start w:val="1"/>
      <w:numFmt w:val="lowerRoman"/>
      <w:lvlText w:val="%9."/>
      <w:lvlJc w:val="right"/>
      <w:pPr>
        <w:ind w:left="7200" w:hanging="180"/>
      </w:pPr>
    </w:lvl>
  </w:abstractNum>
  <w:abstractNum w:abstractNumId="6" w15:restartNumberingAfterBreak="0">
    <w:nsid w:val="25BA78AB"/>
    <w:multiLevelType w:val="hybridMultilevel"/>
    <w:tmpl w:val="43A8D5BA"/>
    <w:lvl w:ilvl="0" w:tplc="B344EB8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E7880EBE">
      <w:numFmt w:val="bullet"/>
      <w:lvlText w:val="-"/>
      <w:lvlJc w:val="left"/>
      <w:pPr>
        <w:ind w:left="5760" w:hanging="360"/>
      </w:pPr>
      <w:rPr>
        <w:rFonts w:ascii="Calibri" w:eastAsia="Times New Roman" w:hAnsi="Calibri" w:cs="Calibri" w:hint="default"/>
      </w:rPr>
    </w:lvl>
    <w:lvl w:ilvl="7" w:tplc="8AEE3BB6">
      <w:numFmt w:val="bullet"/>
      <w:lvlText w:val=""/>
      <w:lvlJc w:val="left"/>
      <w:pPr>
        <w:ind w:left="6480" w:hanging="360"/>
      </w:pPr>
      <w:rPr>
        <w:rFonts w:ascii="Wingdings" w:eastAsia="Times New Roman" w:hAnsi="Wingdings" w:cs="Calibri" w:hint="default"/>
      </w:rPr>
    </w:lvl>
    <w:lvl w:ilvl="8" w:tplc="E514ADD8">
      <w:numFmt w:val="bullet"/>
      <w:lvlText w:val=""/>
      <w:lvlJc w:val="left"/>
      <w:pPr>
        <w:ind w:left="7380" w:hanging="360"/>
      </w:pPr>
      <w:rPr>
        <w:rFonts w:ascii="Symbol" w:eastAsiaTheme="minorHAnsi" w:hAnsi="Symbol" w:cs="Calibri" w:hint="default"/>
      </w:rPr>
    </w:lvl>
  </w:abstractNum>
  <w:abstractNum w:abstractNumId="7" w15:restartNumberingAfterBreak="0">
    <w:nsid w:val="30BB3E30"/>
    <w:multiLevelType w:val="hybridMultilevel"/>
    <w:tmpl w:val="E9726BA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27C7231"/>
    <w:multiLevelType w:val="hybridMultilevel"/>
    <w:tmpl w:val="9C8880B0"/>
    <w:lvl w:ilvl="0" w:tplc="04090017">
      <w:start w:val="1"/>
      <w:numFmt w:val="lowerLetter"/>
      <w:lvlText w:val="%1)"/>
      <w:lvlJc w:val="left"/>
      <w:pPr>
        <w:ind w:left="2484" w:hanging="360"/>
      </w:p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9" w15:restartNumberingAfterBreak="0">
    <w:nsid w:val="3DEF4C7C"/>
    <w:multiLevelType w:val="hybridMultilevel"/>
    <w:tmpl w:val="034AA2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BD96267"/>
    <w:multiLevelType w:val="hybridMultilevel"/>
    <w:tmpl w:val="9B8A9AFC"/>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4F5BA1"/>
    <w:multiLevelType w:val="hybridMultilevel"/>
    <w:tmpl w:val="0C289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CA1E71"/>
    <w:multiLevelType w:val="hybridMultilevel"/>
    <w:tmpl w:val="13621D98"/>
    <w:lvl w:ilvl="0" w:tplc="8970ED10">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6675658A"/>
    <w:multiLevelType w:val="hybridMultilevel"/>
    <w:tmpl w:val="33EC4226"/>
    <w:lvl w:ilvl="0" w:tplc="E7880EBE">
      <w:numFmt w:val="bullet"/>
      <w:lvlText w:val="-"/>
      <w:lvlJc w:val="left"/>
      <w:pPr>
        <w:ind w:left="2880" w:hanging="360"/>
      </w:pPr>
      <w:rPr>
        <w:rFonts w:ascii="Calibri" w:eastAsia="Times New Roman"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6F816F87"/>
    <w:multiLevelType w:val="hybridMultilevel"/>
    <w:tmpl w:val="30EC2A4A"/>
    <w:lvl w:ilvl="0" w:tplc="7D744BCC">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710940FE"/>
    <w:multiLevelType w:val="hybridMultilevel"/>
    <w:tmpl w:val="3650F0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3857601"/>
    <w:multiLevelType w:val="hybridMultilevel"/>
    <w:tmpl w:val="6E68213E"/>
    <w:lvl w:ilvl="0" w:tplc="3BAEFC06">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7" w15:restartNumberingAfterBreak="0">
    <w:nsid w:val="7E746E59"/>
    <w:multiLevelType w:val="hybridMultilevel"/>
    <w:tmpl w:val="12D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4"/>
  </w:num>
  <w:num w:numId="4">
    <w:abstractNumId w:val="3"/>
  </w:num>
  <w:num w:numId="5">
    <w:abstractNumId w:val="7"/>
  </w:num>
  <w:num w:numId="6">
    <w:abstractNumId w:val="10"/>
  </w:num>
  <w:num w:numId="7">
    <w:abstractNumId w:val="12"/>
  </w:num>
  <w:num w:numId="8">
    <w:abstractNumId w:val="5"/>
  </w:num>
  <w:num w:numId="9">
    <w:abstractNumId w:val="17"/>
  </w:num>
  <w:num w:numId="10">
    <w:abstractNumId w:val="13"/>
  </w:num>
  <w:num w:numId="11">
    <w:abstractNumId w:val="2"/>
  </w:num>
  <w:num w:numId="12">
    <w:abstractNumId w:val="15"/>
  </w:num>
  <w:num w:numId="13">
    <w:abstractNumId w:val="8"/>
  </w:num>
  <w:num w:numId="14">
    <w:abstractNumId w:val="14"/>
  </w:num>
  <w:num w:numId="15">
    <w:abstractNumId w:val="16"/>
  </w:num>
  <w:num w:numId="16">
    <w:abstractNumId w:val="1"/>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B8C"/>
    <w:rsid w:val="00000C54"/>
    <w:rsid w:val="00001AC2"/>
    <w:rsid w:val="00005645"/>
    <w:rsid w:val="00005C6E"/>
    <w:rsid w:val="000065A5"/>
    <w:rsid w:val="000065EB"/>
    <w:rsid w:val="00006D97"/>
    <w:rsid w:val="00006EE5"/>
    <w:rsid w:val="00007D08"/>
    <w:rsid w:val="000121ED"/>
    <w:rsid w:val="0001364F"/>
    <w:rsid w:val="000139AC"/>
    <w:rsid w:val="00014AD0"/>
    <w:rsid w:val="00016492"/>
    <w:rsid w:val="00017472"/>
    <w:rsid w:val="00017736"/>
    <w:rsid w:val="000268E6"/>
    <w:rsid w:val="000269C9"/>
    <w:rsid w:val="00026FFB"/>
    <w:rsid w:val="00030D70"/>
    <w:rsid w:val="00032559"/>
    <w:rsid w:val="00033C8A"/>
    <w:rsid w:val="00036DEB"/>
    <w:rsid w:val="000400FB"/>
    <w:rsid w:val="00040BCD"/>
    <w:rsid w:val="00045AA8"/>
    <w:rsid w:val="00046B7A"/>
    <w:rsid w:val="00050F3B"/>
    <w:rsid w:val="00051D63"/>
    <w:rsid w:val="000610E7"/>
    <w:rsid w:val="00061A02"/>
    <w:rsid w:val="00062465"/>
    <w:rsid w:val="00063A2C"/>
    <w:rsid w:val="00063CFC"/>
    <w:rsid w:val="00065122"/>
    <w:rsid w:val="00065836"/>
    <w:rsid w:val="00066EE1"/>
    <w:rsid w:val="00066EF3"/>
    <w:rsid w:val="00070CB0"/>
    <w:rsid w:val="00070EDE"/>
    <w:rsid w:val="00071F4A"/>
    <w:rsid w:val="00076872"/>
    <w:rsid w:val="0008045C"/>
    <w:rsid w:val="00080FCF"/>
    <w:rsid w:val="00082829"/>
    <w:rsid w:val="000859BB"/>
    <w:rsid w:val="00086C78"/>
    <w:rsid w:val="000870EA"/>
    <w:rsid w:val="000875E8"/>
    <w:rsid w:val="000919B8"/>
    <w:rsid w:val="00095016"/>
    <w:rsid w:val="0009702F"/>
    <w:rsid w:val="000A04DF"/>
    <w:rsid w:val="000A08CA"/>
    <w:rsid w:val="000A484B"/>
    <w:rsid w:val="000A4DB2"/>
    <w:rsid w:val="000A76F9"/>
    <w:rsid w:val="000B0636"/>
    <w:rsid w:val="000B1366"/>
    <w:rsid w:val="000B1752"/>
    <w:rsid w:val="000B556A"/>
    <w:rsid w:val="000B6FBD"/>
    <w:rsid w:val="000B75B8"/>
    <w:rsid w:val="000C06CE"/>
    <w:rsid w:val="000C175A"/>
    <w:rsid w:val="000C237E"/>
    <w:rsid w:val="000C3376"/>
    <w:rsid w:val="000C5141"/>
    <w:rsid w:val="000C6009"/>
    <w:rsid w:val="000D0202"/>
    <w:rsid w:val="000D27CC"/>
    <w:rsid w:val="000D3AC7"/>
    <w:rsid w:val="000D6C41"/>
    <w:rsid w:val="000D7E26"/>
    <w:rsid w:val="000E1815"/>
    <w:rsid w:val="000E5720"/>
    <w:rsid w:val="000E608C"/>
    <w:rsid w:val="000E75B3"/>
    <w:rsid w:val="000F0846"/>
    <w:rsid w:val="000F349D"/>
    <w:rsid w:val="000F419A"/>
    <w:rsid w:val="000F689A"/>
    <w:rsid w:val="00100496"/>
    <w:rsid w:val="00100D64"/>
    <w:rsid w:val="0010519D"/>
    <w:rsid w:val="00106C6A"/>
    <w:rsid w:val="0011004F"/>
    <w:rsid w:val="00110367"/>
    <w:rsid w:val="0011243A"/>
    <w:rsid w:val="00112972"/>
    <w:rsid w:val="00114C31"/>
    <w:rsid w:val="00115326"/>
    <w:rsid w:val="00116DB7"/>
    <w:rsid w:val="00117A22"/>
    <w:rsid w:val="00117A2F"/>
    <w:rsid w:val="00117DA0"/>
    <w:rsid w:val="00120A31"/>
    <w:rsid w:val="00120C39"/>
    <w:rsid w:val="00122DEB"/>
    <w:rsid w:val="00123B05"/>
    <w:rsid w:val="001248FD"/>
    <w:rsid w:val="001268E7"/>
    <w:rsid w:val="00126DF7"/>
    <w:rsid w:val="001275BA"/>
    <w:rsid w:val="001336D4"/>
    <w:rsid w:val="00133852"/>
    <w:rsid w:val="0013489B"/>
    <w:rsid w:val="001372B1"/>
    <w:rsid w:val="0013741F"/>
    <w:rsid w:val="00137F69"/>
    <w:rsid w:val="001402DF"/>
    <w:rsid w:val="001423E2"/>
    <w:rsid w:val="00142C1B"/>
    <w:rsid w:val="001438A0"/>
    <w:rsid w:val="00144674"/>
    <w:rsid w:val="00144BAD"/>
    <w:rsid w:val="00147FCC"/>
    <w:rsid w:val="00155D50"/>
    <w:rsid w:val="00157026"/>
    <w:rsid w:val="00161C76"/>
    <w:rsid w:val="00171EF6"/>
    <w:rsid w:val="00172298"/>
    <w:rsid w:val="00172EC5"/>
    <w:rsid w:val="00174650"/>
    <w:rsid w:val="001764F5"/>
    <w:rsid w:val="00180FB7"/>
    <w:rsid w:val="00183C2F"/>
    <w:rsid w:val="00187D75"/>
    <w:rsid w:val="00191E58"/>
    <w:rsid w:val="00191E90"/>
    <w:rsid w:val="0019437C"/>
    <w:rsid w:val="001943DE"/>
    <w:rsid w:val="001948E4"/>
    <w:rsid w:val="00195EEE"/>
    <w:rsid w:val="001A08AB"/>
    <w:rsid w:val="001A3279"/>
    <w:rsid w:val="001A3647"/>
    <w:rsid w:val="001A5C5E"/>
    <w:rsid w:val="001A7CEC"/>
    <w:rsid w:val="001B3078"/>
    <w:rsid w:val="001B429A"/>
    <w:rsid w:val="001C03FF"/>
    <w:rsid w:val="001C12BB"/>
    <w:rsid w:val="001C5542"/>
    <w:rsid w:val="001C5BFC"/>
    <w:rsid w:val="001C7416"/>
    <w:rsid w:val="001D0FDC"/>
    <w:rsid w:val="001D1ACD"/>
    <w:rsid w:val="001D2F8C"/>
    <w:rsid w:val="001D3420"/>
    <w:rsid w:val="001D38AD"/>
    <w:rsid w:val="001D7030"/>
    <w:rsid w:val="001E1E51"/>
    <w:rsid w:val="001E28A9"/>
    <w:rsid w:val="001E2DDF"/>
    <w:rsid w:val="001F07FB"/>
    <w:rsid w:val="001F112E"/>
    <w:rsid w:val="001F4F3C"/>
    <w:rsid w:val="001F7823"/>
    <w:rsid w:val="001F787E"/>
    <w:rsid w:val="00203891"/>
    <w:rsid w:val="00203FEF"/>
    <w:rsid w:val="00205CFA"/>
    <w:rsid w:val="00205D84"/>
    <w:rsid w:val="00207619"/>
    <w:rsid w:val="0021107D"/>
    <w:rsid w:val="00211A34"/>
    <w:rsid w:val="0021574F"/>
    <w:rsid w:val="00215FA9"/>
    <w:rsid w:val="002202E4"/>
    <w:rsid w:val="00222A02"/>
    <w:rsid w:val="002238FF"/>
    <w:rsid w:val="00225508"/>
    <w:rsid w:val="002256EB"/>
    <w:rsid w:val="00225BE5"/>
    <w:rsid w:val="0022767C"/>
    <w:rsid w:val="00233149"/>
    <w:rsid w:val="00233E3F"/>
    <w:rsid w:val="002354A4"/>
    <w:rsid w:val="002364DE"/>
    <w:rsid w:val="00236D16"/>
    <w:rsid w:val="00240666"/>
    <w:rsid w:val="00245890"/>
    <w:rsid w:val="0024797B"/>
    <w:rsid w:val="00250482"/>
    <w:rsid w:val="00250D9D"/>
    <w:rsid w:val="00253030"/>
    <w:rsid w:val="00255DAD"/>
    <w:rsid w:val="00260142"/>
    <w:rsid w:val="002629AC"/>
    <w:rsid w:val="00263444"/>
    <w:rsid w:val="002666C5"/>
    <w:rsid w:val="002672FF"/>
    <w:rsid w:val="0027191D"/>
    <w:rsid w:val="00271FEE"/>
    <w:rsid w:val="00273A79"/>
    <w:rsid w:val="00277880"/>
    <w:rsid w:val="002839D6"/>
    <w:rsid w:val="00284672"/>
    <w:rsid w:val="00286041"/>
    <w:rsid w:val="00290C38"/>
    <w:rsid w:val="00291698"/>
    <w:rsid w:val="00295109"/>
    <w:rsid w:val="00296135"/>
    <w:rsid w:val="002964BF"/>
    <w:rsid w:val="002A5C16"/>
    <w:rsid w:val="002A791D"/>
    <w:rsid w:val="002A7D0B"/>
    <w:rsid w:val="002B0213"/>
    <w:rsid w:val="002B0F14"/>
    <w:rsid w:val="002B41EF"/>
    <w:rsid w:val="002B7E3E"/>
    <w:rsid w:val="002C0B30"/>
    <w:rsid w:val="002C0C5E"/>
    <w:rsid w:val="002C32B9"/>
    <w:rsid w:val="002C44FA"/>
    <w:rsid w:val="002C63FA"/>
    <w:rsid w:val="002D1B8C"/>
    <w:rsid w:val="002D22D7"/>
    <w:rsid w:val="002D2E00"/>
    <w:rsid w:val="002D3B1C"/>
    <w:rsid w:val="002D5A13"/>
    <w:rsid w:val="002D60FF"/>
    <w:rsid w:val="002D6F23"/>
    <w:rsid w:val="002E04C7"/>
    <w:rsid w:val="002E3033"/>
    <w:rsid w:val="002E5B03"/>
    <w:rsid w:val="002E754B"/>
    <w:rsid w:val="002F2ADE"/>
    <w:rsid w:val="002F2BBC"/>
    <w:rsid w:val="002F41B0"/>
    <w:rsid w:val="002F6E4E"/>
    <w:rsid w:val="00301BC2"/>
    <w:rsid w:val="00301CFE"/>
    <w:rsid w:val="00304E2C"/>
    <w:rsid w:val="00305045"/>
    <w:rsid w:val="003059FA"/>
    <w:rsid w:val="00311368"/>
    <w:rsid w:val="00311650"/>
    <w:rsid w:val="00312F79"/>
    <w:rsid w:val="003133A8"/>
    <w:rsid w:val="003201A4"/>
    <w:rsid w:val="00320F9B"/>
    <w:rsid w:val="00321DA2"/>
    <w:rsid w:val="00323E42"/>
    <w:rsid w:val="00324160"/>
    <w:rsid w:val="0032533D"/>
    <w:rsid w:val="0032640B"/>
    <w:rsid w:val="00326DAD"/>
    <w:rsid w:val="00334315"/>
    <w:rsid w:val="00335329"/>
    <w:rsid w:val="00336C6D"/>
    <w:rsid w:val="00345C2B"/>
    <w:rsid w:val="003477EA"/>
    <w:rsid w:val="003528BC"/>
    <w:rsid w:val="00352E04"/>
    <w:rsid w:val="003641A0"/>
    <w:rsid w:val="0036731A"/>
    <w:rsid w:val="00371A91"/>
    <w:rsid w:val="003722C0"/>
    <w:rsid w:val="00372FAB"/>
    <w:rsid w:val="003731DC"/>
    <w:rsid w:val="00373C1C"/>
    <w:rsid w:val="00374558"/>
    <w:rsid w:val="00374A1D"/>
    <w:rsid w:val="00376059"/>
    <w:rsid w:val="00377C67"/>
    <w:rsid w:val="00380E5E"/>
    <w:rsid w:val="00381FCA"/>
    <w:rsid w:val="003824CE"/>
    <w:rsid w:val="003838D9"/>
    <w:rsid w:val="003843AD"/>
    <w:rsid w:val="00386E7D"/>
    <w:rsid w:val="0039409C"/>
    <w:rsid w:val="003940D6"/>
    <w:rsid w:val="003956C6"/>
    <w:rsid w:val="00395D97"/>
    <w:rsid w:val="003964DE"/>
    <w:rsid w:val="0039783A"/>
    <w:rsid w:val="003A1590"/>
    <w:rsid w:val="003A1822"/>
    <w:rsid w:val="003A2482"/>
    <w:rsid w:val="003A37EC"/>
    <w:rsid w:val="003A387B"/>
    <w:rsid w:val="003A402A"/>
    <w:rsid w:val="003A69A0"/>
    <w:rsid w:val="003B0AE5"/>
    <w:rsid w:val="003B18F2"/>
    <w:rsid w:val="003B3983"/>
    <w:rsid w:val="003C059C"/>
    <w:rsid w:val="003C24C8"/>
    <w:rsid w:val="003C60C0"/>
    <w:rsid w:val="003C6FAE"/>
    <w:rsid w:val="003D0D8E"/>
    <w:rsid w:val="003D1530"/>
    <w:rsid w:val="003D193E"/>
    <w:rsid w:val="003D48A4"/>
    <w:rsid w:val="003D5142"/>
    <w:rsid w:val="003D5F73"/>
    <w:rsid w:val="003E1B6D"/>
    <w:rsid w:val="003E3CAC"/>
    <w:rsid w:val="003F2D0D"/>
    <w:rsid w:val="003F421C"/>
    <w:rsid w:val="003F46B7"/>
    <w:rsid w:val="003F5B62"/>
    <w:rsid w:val="003F7F5D"/>
    <w:rsid w:val="00400C13"/>
    <w:rsid w:val="00401482"/>
    <w:rsid w:val="00404A01"/>
    <w:rsid w:val="004066F6"/>
    <w:rsid w:val="00411BA7"/>
    <w:rsid w:val="00414628"/>
    <w:rsid w:val="0041476E"/>
    <w:rsid w:val="004158D8"/>
    <w:rsid w:val="00415D9C"/>
    <w:rsid w:val="00417F6B"/>
    <w:rsid w:val="004208A0"/>
    <w:rsid w:val="00420F59"/>
    <w:rsid w:val="00421FCE"/>
    <w:rsid w:val="00422EA3"/>
    <w:rsid w:val="00423D24"/>
    <w:rsid w:val="00425C64"/>
    <w:rsid w:val="00427632"/>
    <w:rsid w:val="004379E2"/>
    <w:rsid w:val="00440619"/>
    <w:rsid w:val="00444E13"/>
    <w:rsid w:val="00445D65"/>
    <w:rsid w:val="00453165"/>
    <w:rsid w:val="00453774"/>
    <w:rsid w:val="00457001"/>
    <w:rsid w:val="00457E7F"/>
    <w:rsid w:val="00461263"/>
    <w:rsid w:val="004612E4"/>
    <w:rsid w:val="004614CB"/>
    <w:rsid w:val="00461C98"/>
    <w:rsid w:val="004642DF"/>
    <w:rsid w:val="00464813"/>
    <w:rsid w:val="004664E6"/>
    <w:rsid w:val="00471DAF"/>
    <w:rsid w:val="00472C5D"/>
    <w:rsid w:val="00473610"/>
    <w:rsid w:val="00477928"/>
    <w:rsid w:val="00483049"/>
    <w:rsid w:val="00485045"/>
    <w:rsid w:val="004900FF"/>
    <w:rsid w:val="004912F8"/>
    <w:rsid w:val="004929B3"/>
    <w:rsid w:val="00492D66"/>
    <w:rsid w:val="004936BC"/>
    <w:rsid w:val="00496381"/>
    <w:rsid w:val="00497E6F"/>
    <w:rsid w:val="004A1888"/>
    <w:rsid w:val="004A2E36"/>
    <w:rsid w:val="004A402F"/>
    <w:rsid w:val="004A4048"/>
    <w:rsid w:val="004A60B0"/>
    <w:rsid w:val="004A6338"/>
    <w:rsid w:val="004A695D"/>
    <w:rsid w:val="004B2463"/>
    <w:rsid w:val="004B2EC5"/>
    <w:rsid w:val="004B31FA"/>
    <w:rsid w:val="004B3636"/>
    <w:rsid w:val="004B470E"/>
    <w:rsid w:val="004B5B99"/>
    <w:rsid w:val="004B70F8"/>
    <w:rsid w:val="004B7310"/>
    <w:rsid w:val="004B7405"/>
    <w:rsid w:val="004C094B"/>
    <w:rsid w:val="004C0BD7"/>
    <w:rsid w:val="004C2C6D"/>
    <w:rsid w:val="004C44B4"/>
    <w:rsid w:val="004C46AD"/>
    <w:rsid w:val="004D005E"/>
    <w:rsid w:val="004D0929"/>
    <w:rsid w:val="004D1ECA"/>
    <w:rsid w:val="004D3E80"/>
    <w:rsid w:val="004D74C4"/>
    <w:rsid w:val="004E1A54"/>
    <w:rsid w:val="004E273C"/>
    <w:rsid w:val="004E3610"/>
    <w:rsid w:val="004E46D3"/>
    <w:rsid w:val="004E4966"/>
    <w:rsid w:val="004E4E68"/>
    <w:rsid w:val="004E5B3F"/>
    <w:rsid w:val="004F011D"/>
    <w:rsid w:val="004F05C1"/>
    <w:rsid w:val="004F05D4"/>
    <w:rsid w:val="004F1E4C"/>
    <w:rsid w:val="004F217B"/>
    <w:rsid w:val="004F2A5C"/>
    <w:rsid w:val="004F3360"/>
    <w:rsid w:val="004F562A"/>
    <w:rsid w:val="00501711"/>
    <w:rsid w:val="005024B0"/>
    <w:rsid w:val="00505FFA"/>
    <w:rsid w:val="0050636E"/>
    <w:rsid w:val="0051018D"/>
    <w:rsid w:val="00512E84"/>
    <w:rsid w:val="0051560C"/>
    <w:rsid w:val="005239CB"/>
    <w:rsid w:val="00524315"/>
    <w:rsid w:val="0052637E"/>
    <w:rsid w:val="00530940"/>
    <w:rsid w:val="00531425"/>
    <w:rsid w:val="0053251B"/>
    <w:rsid w:val="00534443"/>
    <w:rsid w:val="00534AC2"/>
    <w:rsid w:val="005366EB"/>
    <w:rsid w:val="00536A8F"/>
    <w:rsid w:val="0054002F"/>
    <w:rsid w:val="00540AC4"/>
    <w:rsid w:val="005432A2"/>
    <w:rsid w:val="005441E2"/>
    <w:rsid w:val="005442F2"/>
    <w:rsid w:val="00551635"/>
    <w:rsid w:val="00554BEA"/>
    <w:rsid w:val="00556DE8"/>
    <w:rsid w:val="00564D2C"/>
    <w:rsid w:val="00565798"/>
    <w:rsid w:val="00567103"/>
    <w:rsid w:val="0057054D"/>
    <w:rsid w:val="005720FC"/>
    <w:rsid w:val="0057489F"/>
    <w:rsid w:val="00580CBB"/>
    <w:rsid w:val="00580FFD"/>
    <w:rsid w:val="00581D64"/>
    <w:rsid w:val="00582194"/>
    <w:rsid w:val="00583C5D"/>
    <w:rsid w:val="00584341"/>
    <w:rsid w:val="00585720"/>
    <w:rsid w:val="00590891"/>
    <w:rsid w:val="00593AA3"/>
    <w:rsid w:val="005962F1"/>
    <w:rsid w:val="005A0E44"/>
    <w:rsid w:val="005A5DF0"/>
    <w:rsid w:val="005B06EC"/>
    <w:rsid w:val="005B3ADD"/>
    <w:rsid w:val="005B4500"/>
    <w:rsid w:val="005B46F9"/>
    <w:rsid w:val="005B5A23"/>
    <w:rsid w:val="005B5B31"/>
    <w:rsid w:val="005B63EA"/>
    <w:rsid w:val="005B699D"/>
    <w:rsid w:val="005B74FF"/>
    <w:rsid w:val="005B75A7"/>
    <w:rsid w:val="005B75BF"/>
    <w:rsid w:val="005C0234"/>
    <w:rsid w:val="005C0A7D"/>
    <w:rsid w:val="005C157D"/>
    <w:rsid w:val="005C2D1E"/>
    <w:rsid w:val="005C36D4"/>
    <w:rsid w:val="005C540B"/>
    <w:rsid w:val="005C6021"/>
    <w:rsid w:val="005D1916"/>
    <w:rsid w:val="005D2AD6"/>
    <w:rsid w:val="005D333E"/>
    <w:rsid w:val="005D3BD4"/>
    <w:rsid w:val="005E104C"/>
    <w:rsid w:val="005E1B91"/>
    <w:rsid w:val="005E41F7"/>
    <w:rsid w:val="005E6332"/>
    <w:rsid w:val="005E7D76"/>
    <w:rsid w:val="005F4978"/>
    <w:rsid w:val="005F5960"/>
    <w:rsid w:val="005F5997"/>
    <w:rsid w:val="005F768A"/>
    <w:rsid w:val="006034E5"/>
    <w:rsid w:val="0060356C"/>
    <w:rsid w:val="006148FF"/>
    <w:rsid w:val="00614DE1"/>
    <w:rsid w:val="00615696"/>
    <w:rsid w:val="006226F3"/>
    <w:rsid w:val="00622911"/>
    <w:rsid w:val="00623956"/>
    <w:rsid w:val="00624812"/>
    <w:rsid w:val="00625479"/>
    <w:rsid w:val="00625AF2"/>
    <w:rsid w:val="00625CC0"/>
    <w:rsid w:val="00627C44"/>
    <w:rsid w:val="00634371"/>
    <w:rsid w:val="00634C0E"/>
    <w:rsid w:val="00635135"/>
    <w:rsid w:val="00635687"/>
    <w:rsid w:val="00635BE0"/>
    <w:rsid w:val="00636BEB"/>
    <w:rsid w:val="00640B11"/>
    <w:rsid w:val="00641A08"/>
    <w:rsid w:val="00641BB5"/>
    <w:rsid w:val="00641C20"/>
    <w:rsid w:val="00645E4F"/>
    <w:rsid w:val="00645F85"/>
    <w:rsid w:val="0064623D"/>
    <w:rsid w:val="00646554"/>
    <w:rsid w:val="00650EFC"/>
    <w:rsid w:val="006510B3"/>
    <w:rsid w:val="00652784"/>
    <w:rsid w:val="00660BAA"/>
    <w:rsid w:val="00661FE7"/>
    <w:rsid w:val="00662B6D"/>
    <w:rsid w:val="00662DEE"/>
    <w:rsid w:val="00664BD7"/>
    <w:rsid w:val="00664C10"/>
    <w:rsid w:val="0066529D"/>
    <w:rsid w:val="00666906"/>
    <w:rsid w:val="00667740"/>
    <w:rsid w:val="006701E0"/>
    <w:rsid w:val="00672BA6"/>
    <w:rsid w:val="00674D2B"/>
    <w:rsid w:val="0067525A"/>
    <w:rsid w:val="00677684"/>
    <w:rsid w:val="00680CCD"/>
    <w:rsid w:val="006864E8"/>
    <w:rsid w:val="006909E4"/>
    <w:rsid w:val="006913CE"/>
    <w:rsid w:val="00693EFD"/>
    <w:rsid w:val="006948A6"/>
    <w:rsid w:val="0069546C"/>
    <w:rsid w:val="00696577"/>
    <w:rsid w:val="0069680F"/>
    <w:rsid w:val="00696E90"/>
    <w:rsid w:val="006A15C2"/>
    <w:rsid w:val="006A1D4F"/>
    <w:rsid w:val="006A3722"/>
    <w:rsid w:val="006A4E5A"/>
    <w:rsid w:val="006A54AD"/>
    <w:rsid w:val="006A67E2"/>
    <w:rsid w:val="006A7B7F"/>
    <w:rsid w:val="006B32FB"/>
    <w:rsid w:val="006B3B52"/>
    <w:rsid w:val="006B4EA4"/>
    <w:rsid w:val="006B7770"/>
    <w:rsid w:val="006B7A4F"/>
    <w:rsid w:val="006C0169"/>
    <w:rsid w:val="006C0A20"/>
    <w:rsid w:val="006C1EA6"/>
    <w:rsid w:val="006C25E6"/>
    <w:rsid w:val="006C36C7"/>
    <w:rsid w:val="006C5216"/>
    <w:rsid w:val="006C6281"/>
    <w:rsid w:val="006C7ADA"/>
    <w:rsid w:val="006D1CA3"/>
    <w:rsid w:val="006D44FB"/>
    <w:rsid w:val="006D565E"/>
    <w:rsid w:val="006D57C6"/>
    <w:rsid w:val="006D6BC8"/>
    <w:rsid w:val="006D796A"/>
    <w:rsid w:val="006D7DF9"/>
    <w:rsid w:val="006E2742"/>
    <w:rsid w:val="006E2C46"/>
    <w:rsid w:val="006E2E16"/>
    <w:rsid w:val="006E51A1"/>
    <w:rsid w:val="006E6866"/>
    <w:rsid w:val="006E73A2"/>
    <w:rsid w:val="006F0796"/>
    <w:rsid w:val="006F0D69"/>
    <w:rsid w:val="006F11D9"/>
    <w:rsid w:val="006F4D38"/>
    <w:rsid w:val="006F6C11"/>
    <w:rsid w:val="006F77FE"/>
    <w:rsid w:val="0070224B"/>
    <w:rsid w:val="0070582A"/>
    <w:rsid w:val="0070651E"/>
    <w:rsid w:val="00707ED2"/>
    <w:rsid w:val="00712A63"/>
    <w:rsid w:val="00713685"/>
    <w:rsid w:val="00714AFE"/>
    <w:rsid w:val="00716748"/>
    <w:rsid w:val="00716D0C"/>
    <w:rsid w:val="00723FBF"/>
    <w:rsid w:val="00725640"/>
    <w:rsid w:val="00731773"/>
    <w:rsid w:val="00733DBF"/>
    <w:rsid w:val="00735CF4"/>
    <w:rsid w:val="007378D8"/>
    <w:rsid w:val="00737F76"/>
    <w:rsid w:val="007457EF"/>
    <w:rsid w:val="00745F8D"/>
    <w:rsid w:val="00746AB5"/>
    <w:rsid w:val="00755431"/>
    <w:rsid w:val="0075791A"/>
    <w:rsid w:val="00762F6D"/>
    <w:rsid w:val="00764389"/>
    <w:rsid w:val="00765C52"/>
    <w:rsid w:val="00772A65"/>
    <w:rsid w:val="00774EBB"/>
    <w:rsid w:val="00774FC5"/>
    <w:rsid w:val="00775F4D"/>
    <w:rsid w:val="00781B4E"/>
    <w:rsid w:val="007836B5"/>
    <w:rsid w:val="0079356F"/>
    <w:rsid w:val="00794517"/>
    <w:rsid w:val="00796691"/>
    <w:rsid w:val="007A25C5"/>
    <w:rsid w:val="007A2EF3"/>
    <w:rsid w:val="007A38DE"/>
    <w:rsid w:val="007A4429"/>
    <w:rsid w:val="007A4AB0"/>
    <w:rsid w:val="007A524E"/>
    <w:rsid w:val="007A6DE2"/>
    <w:rsid w:val="007B4F0E"/>
    <w:rsid w:val="007B6D79"/>
    <w:rsid w:val="007B774F"/>
    <w:rsid w:val="007C2D66"/>
    <w:rsid w:val="007C43A2"/>
    <w:rsid w:val="007D6AFD"/>
    <w:rsid w:val="007E054F"/>
    <w:rsid w:val="007E14A1"/>
    <w:rsid w:val="007E5988"/>
    <w:rsid w:val="007E618E"/>
    <w:rsid w:val="007F03BB"/>
    <w:rsid w:val="007F1B3B"/>
    <w:rsid w:val="007F213B"/>
    <w:rsid w:val="00800C59"/>
    <w:rsid w:val="008038C6"/>
    <w:rsid w:val="00806E38"/>
    <w:rsid w:val="00807463"/>
    <w:rsid w:val="0081109D"/>
    <w:rsid w:val="008117EA"/>
    <w:rsid w:val="00812F2B"/>
    <w:rsid w:val="00817053"/>
    <w:rsid w:val="00817A62"/>
    <w:rsid w:val="00831419"/>
    <w:rsid w:val="00832994"/>
    <w:rsid w:val="008365E6"/>
    <w:rsid w:val="00836CD0"/>
    <w:rsid w:val="00836FFB"/>
    <w:rsid w:val="008400C9"/>
    <w:rsid w:val="00841828"/>
    <w:rsid w:val="00841B19"/>
    <w:rsid w:val="008442E3"/>
    <w:rsid w:val="00844860"/>
    <w:rsid w:val="00850BB8"/>
    <w:rsid w:val="00853E93"/>
    <w:rsid w:val="00854058"/>
    <w:rsid w:val="008540D0"/>
    <w:rsid w:val="008543FB"/>
    <w:rsid w:val="00854692"/>
    <w:rsid w:val="00855BE4"/>
    <w:rsid w:val="00856F51"/>
    <w:rsid w:val="00857937"/>
    <w:rsid w:val="00860E98"/>
    <w:rsid w:val="00861D98"/>
    <w:rsid w:val="008664B7"/>
    <w:rsid w:val="00872744"/>
    <w:rsid w:val="00872C73"/>
    <w:rsid w:val="00872F17"/>
    <w:rsid w:val="0088055B"/>
    <w:rsid w:val="008808F2"/>
    <w:rsid w:val="00891F56"/>
    <w:rsid w:val="00893ECB"/>
    <w:rsid w:val="008943FA"/>
    <w:rsid w:val="00894F78"/>
    <w:rsid w:val="00896324"/>
    <w:rsid w:val="008A07C7"/>
    <w:rsid w:val="008A1CEB"/>
    <w:rsid w:val="008A2254"/>
    <w:rsid w:val="008A28D5"/>
    <w:rsid w:val="008A2971"/>
    <w:rsid w:val="008A2B4C"/>
    <w:rsid w:val="008A2C9A"/>
    <w:rsid w:val="008A2D50"/>
    <w:rsid w:val="008A31A1"/>
    <w:rsid w:val="008A368C"/>
    <w:rsid w:val="008A6745"/>
    <w:rsid w:val="008B2FBE"/>
    <w:rsid w:val="008B4B73"/>
    <w:rsid w:val="008C1336"/>
    <w:rsid w:val="008C482F"/>
    <w:rsid w:val="008C4ED3"/>
    <w:rsid w:val="008C5285"/>
    <w:rsid w:val="008C5413"/>
    <w:rsid w:val="008C5D8A"/>
    <w:rsid w:val="008C65A6"/>
    <w:rsid w:val="008C6714"/>
    <w:rsid w:val="008D2204"/>
    <w:rsid w:val="008D265A"/>
    <w:rsid w:val="008D3021"/>
    <w:rsid w:val="008D3874"/>
    <w:rsid w:val="008D3FA3"/>
    <w:rsid w:val="008D58FC"/>
    <w:rsid w:val="008D5C53"/>
    <w:rsid w:val="008D6110"/>
    <w:rsid w:val="008D7403"/>
    <w:rsid w:val="008D76C6"/>
    <w:rsid w:val="008E1C0D"/>
    <w:rsid w:val="008E227A"/>
    <w:rsid w:val="008E7275"/>
    <w:rsid w:val="008F15C3"/>
    <w:rsid w:val="00905B4D"/>
    <w:rsid w:val="00910A9F"/>
    <w:rsid w:val="00917108"/>
    <w:rsid w:val="00917805"/>
    <w:rsid w:val="00917875"/>
    <w:rsid w:val="00917E56"/>
    <w:rsid w:val="009209A3"/>
    <w:rsid w:val="00920A94"/>
    <w:rsid w:val="00922A2E"/>
    <w:rsid w:val="00922F29"/>
    <w:rsid w:val="009240A9"/>
    <w:rsid w:val="0093073F"/>
    <w:rsid w:val="00932A7D"/>
    <w:rsid w:val="009344BA"/>
    <w:rsid w:val="0093574A"/>
    <w:rsid w:val="00935B24"/>
    <w:rsid w:val="00936071"/>
    <w:rsid w:val="009400F5"/>
    <w:rsid w:val="0094330F"/>
    <w:rsid w:val="009448A6"/>
    <w:rsid w:val="0094673A"/>
    <w:rsid w:val="0095002B"/>
    <w:rsid w:val="00951836"/>
    <w:rsid w:val="00951991"/>
    <w:rsid w:val="009527BA"/>
    <w:rsid w:val="009575EB"/>
    <w:rsid w:val="0096063C"/>
    <w:rsid w:val="00960936"/>
    <w:rsid w:val="00961B21"/>
    <w:rsid w:val="009637BC"/>
    <w:rsid w:val="009648E7"/>
    <w:rsid w:val="00965DA4"/>
    <w:rsid w:val="00967038"/>
    <w:rsid w:val="00970B45"/>
    <w:rsid w:val="00971225"/>
    <w:rsid w:val="00972103"/>
    <w:rsid w:val="00973D03"/>
    <w:rsid w:val="0098013E"/>
    <w:rsid w:val="00987963"/>
    <w:rsid w:val="009907C4"/>
    <w:rsid w:val="00995894"/>
    <w:rsid w:val="00995CA0"/>
    <w:rsid w:val="00996930"/>
    <w:rsid w:val="0099713C"/>
    <w:rsid w:val="00997343"/>
    <w:rsid w:val="009A00DE"/>
    <w:rsid w:val="009A2A6B"/>
    <w:rsid w:val="009A2BD1"/>
    <w:rsid w:val="009A4739"/>
    <w:rsid w:val="009A5016"/>
    <w:rsid w:val="009A5BB0"/>
    <w:rsid w:val="009A7A52"/>
    <w:rsid w:val="009B13C4"/>
    <w:rsid w:val="009B1E8C"/>
    <w:rsid w:val="009B2CD2"/>
    <w:rsid w:val="009B4E41"/>
    <w:rsid w:val="009B5269"/>
    <w:rsid w:val="009C0D21"/>
    <w:rsid w:val="009C1977"/>
    <w:rsid w:val="009C2786"/>
    <w:rsid w:val="009C3B09"/>
    <w:rsid w:val="009C56CF"/>
    <w:rsid w:val="009C5D8C"/>
    <w:rsid w:val="009C6834"/>
    <w:rsid w:val="009C6B87"/>
    <w:rsid w:val="009D042E"/>
    <w:rsid w:val="009D1125"/>
    <w:rsid w:val="009D15CC"/>
    <w:rsid w:val="009D284B"/>
    <w:rsid w:val="009D2859"/>
    <w:rsid w:val="009D29BC"/>
    <w:rsid w:val="009D4448"/>
    <w:rsid w:val="009D5379"/>
    <w:rsid w:val="009D725D"/>
    <w:rsid w:val="009E16E3"/>
    <w:rsid w:val="009E1FCC"/>
    <w:rsid w:val="009E4E2F"/>
    <w:rsid w:val="009E7206"/>
    <w:rsid w:val="009E757F"/>
    <w:rsid w:val="009E7F3C"/>
    <w:rsid w:val="009F0767"/>
    <w:rsid w:val="009F196B"/>
    <w:rsid w:val="009F23E6"/>
    <w:rsid w:val="009F3FF5"/>
    <w:rsid w:val="009F5B5C"/>
    <w:rsid w:val="009F749E"/>
    <w:rsid w:val="009F797D"/>
    <w:rsid w:val="009F7CA4"/>
    <w:rsid w:val="00A01A71"/>
    <w:rsid w:val="00A04FF4"/>
    <w:rsid w:val="00A05F7A"/>
    <w:rsid w:val="00A0742C"/>
    <w:rsid w:val="00A07C50"/>
    <w:rsid w:val="00A118C0"/>
    <w:rsid w:val="00A14DC1"/>
    <w:rsid w:val="00A17673"/>
    <w:rsid w:val="00A177B1"/>
    <w:rsid w:val="00A22030"/>
    <w:rsid w:val="00A240CB"/>
    <w:rsid w:val="00A2486D"/>
    <w:rsid w:val="00A32CB0"/>
    <w:rsid w:val="00A33448"/>
    <w:rsid w:val="00A33AB1"/>
    <w:rsid w:val="00A3527A"/>
    <w:rsid w:val="00A36590"/>
    <w:rsid w:val="00A40CFF"/>
    <w:rsid w:val="00A443D1"/>
    <w:rsid w:val="00A45138"/>
    <w:rsid w:val="00A46342"/>
    <w:rsid w:val="00A46738"/>
    <w:rsid w:val="00A47D3A"/>
    <w:rsid w:val="00A47D57"/>
    <w:rsid w:val="00A51E55"/>
    <w:rsid w:val="00A51F40"/>
    <w:rsid w:val="00A52135"/>
    <w:rsid w:val="00A52418"/>
    <w:rsid w:val="00A530BE"/>
    <w:rsid w:val="00A56F48"/>
    <w:rsid w:val="00A574F2"/>
    <w:rsid w:val="00A577F0"/>
    <w:rsid w:val="00A62656"/>
    <w:rsid w:val="00A63C41"/>
    <w:rsid w:val="00A64EEE"/>
    <w:rsid w:val="00A67B37"/>
    <w:rsid w:val="00A700DE"/>
    <w:rsid w:val="00A71F2E"/>
    <w:rsid w:val="00A74B9C"/>
    <w:rsid w:val="00A74EE5"/>
    <w:rsid w:val="00A76E6B"/>
    <w:rsid w:val="00A805EC"/>
    <w:rsid w:val="00A810C0"/>
    <w:rsid w:val="00A814E2"/>
    <w:rsid w:val="00A818DA"/>
    <w:rsid w:val="00A8240B"/>
    <w:rsid w:val="00A84265"/>
    <w:rsid w:val="00A90914"/>
    <w:rsid w:val="00A90E38"/>
    <w:rsid w:val="00A92C9F"/>
    <w:rsid w:val="00A9486A"/>
    <w:rsid w:val="00A96C95"/>
    <w:rsid w:val="00AA1A02"/>
    <w:rsid w:val="00AA1A6C"/>
    <w:rsid w:val="00AA2204"/>
    <w:rsid w:val="00AA6A6D"/>
    <w:rsid w:val="00AA71EE"/>
    <w:rsid w:val="00AB21B9"/>
    <w:rsid w:val="00AB51CE"/>
    <w:rsid w:val="00AB747E"/>
    <w:rsid w:val="00AC2147"/>
    <w:rsid w:val="00AC503C"/>
    <w:rsid w:val="00AC566C"/>
    <w:rsid w:val="00AC6711"/>
    <w:rsid w:val="00AC7C3F"/>
    <w:rsid w:val="00AC7E32"/>
    <w:rsid w:val="00AD0304"/>
    <w:rsid w:val="00AD1019"/>
    <w:rsid w:val="00AD20D2"/>
    <w:rsid w:val="00AD2FCC"/>
    <w:rsid w:val="00AD3578"/>
    <w:rsid w:val="00AD707A"/>
    <w:rsid w:val="00AD7ECE"/>
    <w:rsid w:val="00AE28BA"/>
    <w:rsid w:val="00AE62C2"/>
    <w:rsid w:val="00AE651B"/>
    <w:rsid w:val="00AE6597"/>
    <w:rsid w:val="00AF1E6D"/>
    <w:rsid w:val="00AF2CC4"/>
    <w:rsid w:val="00AF2E54"/>
    <w:rsid w:val="00AF3669"/>
    <w:rsid w:val="00AF7A6C"/>
    <w:rsid w:val="00B02439"/>
    <w:rsid w:val="00B03793"/>
    <w:rsid w:val="00B05013"/>
    <w:rsid w:val="00B10953"/>
    <w:rsid w:val="00B14B45"/>
    <w:rsid w:val="00B1705D"/>
    <w:rsid w:val="00B17FBB"/>
    <w:rsid w:val="00B2010A"/>
    <w:rsid w:val="00B23C99"/>
    <w:rsid w:val="00B2701E"/>
    <w:rsid w:val="00B3402A"/>
    <w:rsid w:val="00B3538D"/>
    <w:rsid w:val="00B367C2"/>
    <w:rsid w:val="00B400C2"/>
    <w:rsid w:val="00B428E9"/>
    <w:rsid w:val="00B51BCB"/>
    <w:rsid w:val="00B54774"/>
    <w:rsid w:val="00B5484A"/>
    <w:rsid w:val="00B55F35"/>
    <w:rsid w:val="00B565FE"/>
    <w:rsid w:val="00B571C7"/>
    <w:rsid w:val="00B6216F"/>
    <w:rsid w:val="00B66ED0"/>
    <w:rsid w:val="00B670E0"/>
    <w:rsid w:val="00B7073A"/>
    <w:rsid w:val="00B70C04"/>
    <w:rsid w:val="00B71143"/>
    <w:rsid w:val="00B717A1"/>
    <w:rsid w:val="00B71ABA"/>
    <w:rsid w:val="00B72CCB"/>
    <w:rsid w:val="00B72EC4"/>
    <w:rsid w:val="00B8089D"/>
    <w:rsid w:val="00B82D74"/>
    <w:rsid w:val="00B840C4"/>
    <w:rsid w:val="00B84A15"/>
    <w:rsid w:val="00B851EC"/>
    <w:rsid w:val="00B87065"/>
    <w:rsid w:val="00B90FD0"/>
    <w:rsid w:val="00B91623"/>
    <w:rsid w:val="00B943F1"/>
    <w:rsid w:val="00B945E6"/>
    <w:rsid w:val="00B96995"/>
    <w:rsid w:val="00BA0538"/>
    <w:rsid w:val="00BA1663"/>
    <w:rsid w:val="00BA2A5A"/>
    <w:rsid w:val="00BA5EB7"/>
    <w:rsid w:val="00BA7E08"/>
    <w:rsid w:val="00BA7E52"/>
    <w:rsid w:val="00BB015B"/>
    <w:rsid w:val="00BB0502"/>
    <w:rsid w:val="00BB1EB0"/>
    <w:rsid w:val="00BB2C6E"/>
    <w:rsid w:val="00BB2E61"/>
    <w:rsid w:val="00BB316A"/>
    <w:rsid w:val="00BC3DDA"/>
    <w:rsid w:val="00BC567F"/>
    <w:rsid w:val="00BC6C00"/>
    <w:rsid w:val="00BD023C"/>
    <w:rsid w:val="00BD158D"/>
    <w:rsid w:val="00BD2D37"/>
    <w:rsid w:val="00BD3908"/>
    <w:rsid w:val="00BD453E"/>
    <w:rsid w:val="00BD577C"/>
    <w:rsid w:val="00BD697D"/>
    <w:rsid w:val="00BD7D2C"/>
    <w:rsid w:val="00BD7F55"/>
    <w:rsid w:val="00BE19B8"/>
    <w:rsid w:val="00BE2D24"/>
    <w:rsid w:val="00BE5F3E"/>
    <w:rsid w:val="00BF0E8F"/>
    <w:rsid w:val="00BF17B8"/>
    <w:rsid w:val="00BF53B9"/>
    <w:rsid w:val="00C006F2"/>
    <w:rsid w:val="00C02C25"/>
    <w:rsid w:val="00C03E79"/>
    <w:rsid w:val="00C0486A"/>
    <w:rsid w:val="00C10AFB"/>
    <w:rsid w:val="00C1412C"/>
    <w:rsid w:val="00C15B50"/>
    <w:rsid w:val="00C15C6D"/>
    <w:rsid w:val="00C171B0"/>
    <w:rsid w:val="00C21234"/>
    <w:rsid w:val="00C22B47"/>
    <w:rsid w:val="00C23068"/>
    <w:rsid w:val="00C23970"/>
    <w:rsid w:val="00C24009"/>
    <w:rsid w:val="00C25F2F"/>
    <w:rsid w:val="00C27148"/>
    <w:rsid w:val="00C27545"/>
    <w:rsid w:val="00C322B7"/>
    <w:rsid w:val="00C32658"/>
    <w:rsid w:val="00C33695"/>
    <w:rsid w:val="00C3794D"/>
    <w:rsid w:val="00C40A2A"/>
    <w:rsid w:val="00C4279A"/>
    <w:rsid w:val="00C430D9"/>
    <w:rsid w:val="00C43168"/>
    <w:rsid w:val="00C44002"/>
    <w:rsid w:val="00C44B81"/>
    <w:rsid w:val="00C45D63"/>
    <w:rsid w:val="00C514DF"/>
    <w:rsid w:val="00C51F7C"/>
    <w:rsid w:val="00C53206"/>
    <w:rsid w:val="00C5373D"/>
    <w:rsid w:val="00C54E5A"/>
    <w:rsid w:val="00C56DD8"/>
    <w:rsid w:val="00C57EF6"/>
    <w:rsid w:val="00C60324"/>
    <w:rsid w:val="00C62132"/>
    <w:rsid w:val="00C62647"/>
    <w:rsid w:val="00C646AA"/>
    <w:rsid w:val="00C66613"/>
    <w:rsid w:val="00C72541"/>
    <w:rsid w:val="00C7338C"/>
    <w:rsid w:val="00C733BC"/>
    <w:rsid w:val="00C7405A"/>
    <w:rsid w:val="00C75E6B"/>
    <w:rsid w:val="00C81131"/>
    <w:rsid w:val="00C82B57"/>
    <w:rsid w:val="00C82BC2"/>
    <w:rsid w:val="00C8363F"/>
    <w:rsid w:val="00C85484"/>
    <w:rsid w:val="00C8650D"/>
    <w:rsid w:val="00C87F7A"/>
    <w:rsid w:val="00C90B4F"/>
    <w:rsid w:val="00C9188F"/>
    <w:rsid w:val="00C92E54"/>
    <w:rsid w:val="00C94FE3"/>
    <w:rsid w:val="00CA0CA6"/>
    <w:rsid w:val="00CA1E51"/>
    <w:rsid w:val="00CA37B4"/>
    <w:rsid w:val="00CA5D6F"/>
    <w:rsid w:val="00CA5E81"/>
    <w:rsid w:val="00CB4684"/>
    <w:rsid w:val="00CB5C36"/>
    <w:rsid w:val="00CB7AD4"/>
    <w:rsid w:val="00CC4174"/>
    <w:rsid w:val="00CC502A"/>
    <w:rsid w:val="00CD08FF"/>
    <w:rsid w:val="00CD3AFF"/>
    <w:rsid w:val="00CD55B0"/>
    <w:rsid w:val="00CD667E"/>
    <w:rsid w:val="00CD6BB8"/>
    <w:rsid w:val="00CD7F4E"/>
    <w:rsid w:val="00CE06CE"/>
    <w:rsid w:val="00CE23CC"/>
    <w:rsid w:val="00CE3725"/>
    <w:rsid w:val="00CE61CA"/>
    <w:rsid w:val="00CE670E"/>
    <w:rsid w:val="00CF049E"/>
    <w:rsid w:val="00CF1403"/>
    <w:rsid w:val="00CF2D0C"/>
    <w:rsid w:val="00CF4093"/>
    <w:rsid w:val="00CF5788"/>
    <w:rsid w:val="00CF6268"/>
    <w:rsid w:val="00CF7453"/>
    <w:rsid w:val="00D0153D"/>
    <w:rsid w:val="00D02BA3"/>
    <w:rsid w:val="00D03E01"/>
    <w:rsid w:val="00D05F47"/>
    <w:rsid w:val="00D0791A"/>
    <w:rsid w:val="00D12D64"/>
    <w:rsid w:val="00D136C3"/>
    <w:rsid w:val="00D13D1A"/>
    <w:rsid w:val="00D14DF2"/>
    <w:rsid w:val="00D14E12"/>
    <w:rsid w:val="00D21A94"/>
    <w:rsid w:val="00D27F8D"/>
    <w:rsid w:val="00D31822"/>
    <w:rsid w:val="00D375C0"/>
    <w:rsid w:val="00D42DFF"/>
    <w:rsid w:val="00D4337B"/>
    <w:rsid w:val="00D44ED4"/>
    <w:rsid w:val="00D45F83"/>
    <w:rsid w:val="00D47951"/>
    <w:rsid w:val="00D47E3A"/>
    <w:rsid w:val="00D5460F"/>
    <w:rsid w:val="00D57650"/>
    <w:rsid w:val="00D6088C"/>
    <w:rsid w:val="00D6231F"/>
    <w:rsid w:val="00D6564A"/>
    <w:rsid w:val="00D66602"/>
    <w:rsid w:val="00D66F9A"/>
    <w:rsid w:val="00D66FF9"/>
    <w:rsid w:val="00D70F13"/>
    <w:rsid w:val="00D75869"/>
    <w:rsid w:val="00D82A5D"/>
    <w:rsid w:val="00D83A22"/>
    <w:rsid w:val="00D859DD"/>
    <w:rsid w:val="00D85A6C"/>
    <w:rsid w:val="00D908CD"/>
    <w:rsid w:val="00D97540"/>
    <w:rsid w:val="00DA00B5"/>
    <w:rsid w:val="00DA04B6"/>
    <w:rsid w:val="00DA2B26"/>
    <w:rsid w:val="00DA43B6"/>
    <w:rsid w:val="00DB12D0"/>
    <w:rsid w:val="00DB386B"/>
    <w:rsid w:val="00DB3C94"/>
    <w:rsid w:val="00DB532F"/>
    <w:rsid w:val="00DB596C"/>
    <w:rsid w:val="00DB5CCA"/>
    <w:rsid w:val="00DB5CE6"/>
    <w:rsid w:val="00DC01B8"/>
    <w:rsid w:val="00DC3D33"/>
    <w:rsid w:val="00DC645A"/>
    <w:rsid w:val="00DD0353"/>
    <w:rsid w:val="00DD068F"/>
    <w:rsid w:val="00DD244F"/>
    <w:rsid w:val="00DE163A"/>
    <w:rsid w:val="00DE1846"/>
    <w:rsid w:val="00DE3289"/>
    <w:rsid w:val="00DE5AEC"/>
    <w:rsid w:val="00DE62E4"/>
    <w:rsid w:val="00DE665F"/>
    <w:rsid w:val="00DE73E0"/>
    <w:rsid w:val="00DF05C9"/>
    <w:rsid w:val="00DF0733"/>
    <w:rsid w:val="00DF12FB"/>
    <w:rsid w:val="00DF7D39"/>
    <w:rsid w:val="00E00F3B"/>
    <w:rsid w:val="00E00F43"/>
    <w:rsid w:val="00E03751"/>
    <w:rsid w:val="00E06CFA"/>
    <w:rsid w:val="00E10763"/>
    <w:rsid w:val="00E15365"/>
    <w:rsid w:val="00E157F2"/>
    <w:rsid w:val="00E204E3"/>
    <w:rsid w:val="00E20C69"/>
    <w:rsid w:val="00E212A8"/>
    <w:rsid w:val="00E230A7"/>
    <w:rsid w:val="00E23BC8"/>
    <w:rsid w:val="00E27F04"/>
    <w:rsid w:val="00E32756"/>
    <w:rsid w:val="00E44625"/>
    <w:rsid w:val="00E44751"/>
    <w:rsid w:val="00E44E3B"/>
    <w:rsid w:val="00E45F97"/>
    <w:rsid w:val="00E46418"/>
    <w:rsid w:val="00E465B8"/>
    <w:rsid w:val="00E5024A"/>
    <w:rsid w:val="00E529EE"/>
    <w:rsid w:val="00E54D3D"/>
    <w:rsid w:val="00E569A6"/>
    <w:rsid w:val="00E60F25"/>
    <w:rsid w:val="00E61042"/>
    <w:rsid w:val="00E6128C"/>
    <w:rsid w:val="00E633B9"/>
    <w:rsid w:val="00E6393E"/>
    <w:rsid w:val="00E64B80"/>
    <w:rsid w:val="00E652A7"/>
    <w:rsid w:val="00E73CCA"/>
    <w:rsid w:val="00E770C8"/>
    <w:rsid w:val="00E822C9"/>
    <w:rsid w:val="00E82C57"/>
    <w:rsid w:val="00E836E1"/>
    <w:rsid w:val="00E851C4"/>
    <w:rsid w:val="00E85862"/>
    <w:rsid w:val="00E85CE1"/>
    <w:rsid w:val="00E86340"/>
    <w:rsid w:val="00E91463"/>
    <w:rsid w:val="00E9351A"/>
    <w:rsid w:val="00E937DA"/>
    <w:rsid w:val="00EA1A13"/>
    <w:rsid w:val="00EA4177"/>
    <w:rsid w:val="00EA4C0B"/>
    <w:rsid w:val="00EB3830"/>
    <w:rsid w:val="00EB48BA"/>
    <w:rsid w:val="00EB5173"/>
    <w:rsid w:val="00EB59B9"/>
    <w:rsid w:val="00EB651A"/>
    <w:rsid w:val="00EC32A7"/>
    <w:rsid w:val="00EC5442"/>
    <w:rsid w:val="00EC7CC3"/>
    <w:rsid w:val="00ED0C89"/>
    <w:rsid w:val="00ED123C"/>
    <w:rsid w:val="00ED3CE2"/>
    <w:rsid w:val="00ED7CED"/>
    <w:rsid w:val="00EE06F5"/>
    <w:rsid w:val="00EE19BB"/>
    <w:rsid w:val="00EE26A8"/>
    <w:rsid w:val="00EE2804"/>
    <w:rsid w:val="00EF4A44"/>
    <w:rsid w:val="00EF54BE"/>
    <w:rsid w:val="00EF5F7D"/>
    <w:rsid w:val="00EF71B3"/>
    <w:rsid w:val="00EF79F0"/>
    <w:rsid w:val="00F003ED"/>
    <w:rsid w:val="00F00F88"/>
    <w:rsid w:val="00F04472"/>
    <w:rsid w:val="00F04B91"/>
    <w:rsid w:val="00F05776"/>
    <w:rsid w:val="00F076C5"/>
    <w:rsid w:val="00F10C78"/>
    <w:rsid w:val="00F11DB3"/>
    <w:rsid w:val="00F12492"/>
    <w:rsid w:val="00F140AE"/>
    <w:rsid w:val="00F15D5D"/>
    <w:rsid w:val="00F16B6E"/>
    <w:rsid w:val="00F16DE0"/>
    <w:rsid w:val="00F204CE"/>
    <w:rsid w:val="00F215C7"/>
    <w:rsid w:val="00F26475"/>
    <w:rsid w:val="00F26C86"/>
    <w:rsid w:val="00F41641"/>
    <w:rsid w:val="00F43DFB"/>
    <w:rsid w:val="00F44716"/>
    <w:rsid w:val="00F46E95"/>
    <w:rsid w:val="00F4711F"/>
    <w:rsid w:val="00F50C37"/>
    <w:rsid w:val="00F50F0D"/>
    <w:rsid w:val="00F55D65"/>
    <w:rsid w:val="00F564CB"/>
    <w:rsid w:val="00F56DD4"/>
    <w:rsid w:val="00F56F66"/>
    <w:rsid w:val="00F62192"/>
    <w:rsid w:val="00F629A9"/>
    <w:rsid w:val="00F63C55"/>
    <w:rsid w:val="00F6613F"/>
    <w:rsid w:val="00F66ED7"/>
    <w:rsid w:val="00F66F14"/>
    <w:rsid w:val="00F6731D"/>
    <w:rsid w:val="00F70A98"/>
    <w:rsid w:val="00F719D1"/>
    <w:rsid w:val="00F734D2"/>
    <w:rsid w:val="00F755FA"/>
    <w:rsid w:val="00F76232"/>
    <w:rsid w:val="00F81899"/>
    <w:rsid w:val="00F84543"/>
    <w:rsid w:val="00F859D4"/>
    <w:rsid w:val="00F86241"/>
    <w:rsid w:val="00F878AF"/>
    <w:rsid w:val="00F939DE"/>
    <w:rsid w:val="00F97BBE"/>
    <w:rsid w:val="00FA012B"/>
    <w:rsid w:val="00FA467C"/>
    <w:rsid w:val="00FA52A4"/>
    <w:rsid w:val="00FA5A4D"/>
    <w:rsid w:val="00FA66D5"/>
    <w:rsid w:val="00FA6CDE"/>
    <w:rsid w:val="00FB0188"/>
    <w:rsid w:val="00FB0A0F"/>
    <w:rsid w:val="00FB1DB5"/>
    <w:rsid w:val="00FB2214"/>
    <w:rsid w:val="00FB2B90"/>
    <w:rsid w:val="00FB6A99"/>
    <w:rsid w:val="00FC22A7"/>
    <w:rsid w:val="00FC36DF"/>
    <w:rsid w:val="00FC3E21"/>
    <w:rsid w:val="00FD0B4D"/>
    <w:rsid w:val="00FD62A2"/>
    <w:rsid w:val="00FD73C5"/>
    <w:rsid w:val="00FD7964"/>
    <w:rsid w:val="00FE0068"/>
    <w:rsid w:val="00FE2282"/>
    <w:rsid w:val="00FE2BD3"/>
    <w:rsid w:val="00FE488B"/>
    <w:rsid w:val="00FE709E"/>
    <w:rsid w:val="00FF1A3E"/>
    <w:rsid w:val="00FF481D"/>
    <w:rsid w:val="00FF53FC"/>
    <w:rsid w:val="00FF5F97"/>
    <w:rsid w:val="00FF7D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4C0E6"/>
  <w14:defaultImageDpi w14:val="32767"/>
  <w15:chartTrackingRefBased/>
  <w15:docId w15:val="{E3B8AB71-60F5-4641-B39C-EB9C891E0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B2EC5"/>
  </w:style>
  <w:style w:type="character" w:customStyle="1" w:styleId="FootnoteTextChar">
    <w:name w:val="Footnote Text Char"/>
    <w:basedOn w:val="DefaultParagraphFont"/>
    <w:link w:val="FootnoteText"/>
    <w:uiPriority w:val="99"/>
    <w:rsid w:val="004B2EC5"/>
  </w:style>
  <w:style w:type="character" w:styleId="FootnoteReference">
    <w:name w:val="footnote reference"/>
    <w:basedOn w:val="DefaultParagraphFont"/>
    <w:uiPriority w:val="99"/>
    <w:unhideWhenUsed/>
    <w:rsid w:val="004B2EC5"/>
    <w:rPr>
      <w:vertAlign w:val="superscript"/>
    </w:rPr>
  </w:style>
  <w:style w:type="paragraph" w:styleId="Header">
    <w:name w:val="header"/>
    <w:basedOn w:val="Normal"/>
    <w:link w:val="HeaderChar"/>
    <w:uiPriority w:val="99"/>
    <w:unhideWhenUsed/>
    <w:rsid w:val="004B2EC5"/>
    <w:pPr>
      <w:tabs>
        <w:tab w:val="center" w:pos="4536"/>
        <w:tab w:val="right" w:pos="9072"/>
      </w:tabs>
    </w:pPr>
  </w:style>
  <w:style w:type="character" w:customStyle="1" w:styleId="HeaderChar">
    <w:name w:val="Header Char"/>
    <w:basedOn w:val="DefaultParagraphFont"/>
    <w:link w:val="Header"/>
    <w:uiPriority w:val="99"/>
    <w:rsid w:val="004B2EC5"/>
  </w:style>
  <w:style w:type="paragraph" w:styleId="Footer">
    <w:name w:val="footer"/>
    <w:basedOn w:val="Normal"/>
    <w:link w:val="FooterChar"/>
    <w:uiPriority w:val="99"/>
    <w:unhideWhenUsed/>
    <w:rsid w:val="004B2EC5"/>
    <w:pPr>
      <w:tabs>
        <w:tab w:val="center" w:pos="4536"/>
        <w:tab w:val="right" w:pos="9072"/>
      </w:tabs>
    </w:pPr>
  </w:style>
  <w:style w:type="character" w:customStyle="1" w:styleId="FooterChar">
    <w:name w:val="Footer Char"/>
    <w:basedOn w:val="DefaultParagraphFont"/>
    <w:link w:val="Footer"/>
    <w:uiPriority w:val="99"/>
    <w:rsid w:val="004B2EC5"/>
  </w:style>
  <w:style w:type="character" w:styleId="Hyperlink">
    <w:name w:val="Hyperlink"/>
    <w:basedOn w:val="DefaultParagraphFont"/>
    <w:uiPriority w:val="99"/>
    <w:unhideWhenUsed/>
    <w:rsid w:val="00FB1DB5"/>
    <w:rPr>
      <w:color w:val="0563C1" w:themeColor="hyperlink"/>
      <w:u w:val="single"/>
    </w:rPr>
  </w:style>
  <w:style w:type="paragraph" w:styleId="ListParagraph">
    <w:name w:val="List Paragraph"/>
    <w:basedOn w:val="Normal"/>
    <w:uiPriority w:val="34"/>
    <w:qFormat/>
    <w:rsid w:val="006864E8"/>
    <w:pPr>
      <w:ind w:left="720"/>
      <w:contextualSpacing/>
    </w:pPr>
  </w:style>
  <w:style w:type="paragraph" w:styleId="NormalWeb">
    <w:name w:val="Normal (Web)"/>
    <w:basedOn w:val="Normal"/>
    <w:uiPriority w:val="99"/>
    <w:semiHidden/>
    <w:unhideWhenUsed/>
    <w:rsid w:val="005E6332"/>
    <w:pPr>
      <w:spacing w:before="100" w:beforeAutospacing="1" w:after="100" w:afterAutospacing="1"/>
    </w:pPr>
    <w:rPr>
      <w:rFonts w:ascii="Times New Roman" w:eastAsiaTheme="minorEastAsia" w:hAnsi="Times New Roman" w:cs="Times New Roman"/>
      <w:lang w:val="en-US"/>
    </w:rPr>
  </w:style>
  <w:style w:type="paragraph" w:styleId="BalloonText">
    <w:name w:val="Balloon Text"/>
    <w:basedOn w:val="Normal"/>
    <w:link w:val="BalloonTextChar"/>
    <w:uiPriority w:val="99"/>
    <w:semiHidden/>
    <w:unhideWhenUsed/>
    <w:rsid w:val="00301B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B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9456">
      <w:bodyDiv w:val="1"/>
      <w:marLeft w:val="0"/>
      <w:marRight w:val="0"/>
      <w:marTop w:val="0"/>
      <w:marBottom w:val="0"/>
      <w:divBdr>
        <w:top w:val="none" w:sz="0" w:space="0" w:color="auto"/>
        <w:left w:val="none" w:sz="0" w:space="0" w:color="auto"/>
        <w:bottom w:val="none" w:sz="0" w:space="0" w:color="auto"/>
        <w:right w:val="none" w:sz="0" w:space="0" w:color="auto"/>
      </w:divBdr>
    </w:div>
    <w:div w:id="140000372">
      <w:bodyDiv w:val="1"/>
      <w:marLeft w:val="0"/>
      <w:marRight w:val="0"/>
      <w:marTop w:val="0"/>
      <w:marBottom w:val="0"/>
      <w:divBdr>
        <w:top w:val="none" w:sz="0" w:space="0" w:color="auto"/>
        <w:left w:val="none" w:sz="0" w:space="0" w:color="auto"/>
        <w:bottom w:val="none" w:sz="0" w:space="0" w:color="auto"/>
        <w:right w:val="none" w:sz="0" w:space="0" w:color="auto"/>
      </w:divBdr>
    </w:div>
    <w:div w:id="267544678">
      <w:bodyDiv w:val="1"/>
      <w:marLeft w:val="0"/>
      <w:marRight w:val="0"/>
      <w:marTop w:val="0"/>
      <w:marBottom w:val="0"/>
      <w:divBdr>
        <w:top w:val="none" w:sz="0" w:space="0" w:color="auto"/>
        <w:left w:val="none" w:sz="0" w:space="0" w:color="auto"/>
        <w:bottom w:val="none" w:sz="0" w:space="0" w:color="auto"/>
        <w:right w:val="none" w:sz="0" w:space="0" w:color="auto"/>
      </w:divBdr>
    </w:div>
    <w:div w:id="698431632">
      <w:bodyDiv w:val="1"/>
      <w:marLeft w:val="0"/>
      <w:marRight w:val="0"/>
      <w:marTop w:val="0"/>
      <w:marBottom w:val="0"/>
      <w:divBdr>
        <w:top w:val="none" w:sz="0" w:space="0" w:color="auto"/>
        <w:left w:val="none" w:sz="0" w:space="0" w:color="auto"/>
        <w:bottom w:val="none" w:sz="0" w:space="0" w:color="auto"/>
        <w:right w:val="none" w:sz="0" w:space="0" w:color="auto"/>
      </w:divBdr>
      <w:divsChild>
        <w:div w:id="1644893621">
          <w:marLeft w:val="360"/>
          <w:marRight w:val="0"/>
          <w:marTop w:val="200"/>
          <w:marBottom w:val="0"/>
          <w:divBdr>
            <w:top w:val="none" w:sz="0" w:space="0" w:color="auto"/>
            <w:left w:val="none" w:sz="0" w:space="0" w:color="auto"/>
            <w:bottom w:val="none" w:sz="0" w:space="0" w:color="auto"/>
            <w:right w:val="none" w:sz="0" w:space="0" w:color="auto"/>
          </w:divBdr>
        </w:div>
        <w:div w:id="1344749431">
          <w:marLeft w:val="360"/>
          <w:marRight w:val="0"/>
          <w:marTop w:val="200"/>
          <w:marBottom w:val="0"/>
          <w:divBdr>
            <w:top w:val="none" w:sz="0" w:space="0" w:color="auto"/>
            <w:left w:val="none" w:sz="0" w:space="0" w:color="auto"/>
            <w:bottom w:val="none" w:sz="0" w:space="0" w:color="auto"/>
            <w:right w:val="none" w:sz="0" w:space="0" w:color="auto"/>
          </w:divBdr>
        </w:div>
        <w:div w:id="2075933473">
          <w:marLeft w:val="360"/>
          <w:marRight w:val="0"/>
          <w:marTop w:val="200"/>
          <w:marBottom w:val="0"/>
          <w:divBdr>
            <w:top w:val="none" w:sz="0" w:space="0" w:color="auto"/>
            <w:left w:val="none" w:sz="0" w:space="0" w:color="auto"/>
            <w:bottom w:val="none" w:sz="0" w:space="0" w:color="auto"/>
            <w:right w:val="none" w:sz="0" w:space="0" w:color="auto"/>
          </w:divBdr>
        </w:div>
        <w:div w:id="137844363">
          <w:marLeft w:val="360"/>
          <w:marRight w:val="0"/>
          <w:marTop w:val="200"/>
          <w:marBottom w:val="0"/>
          <w:divBdr>
            <w:top w:val="none" w:sz="0" w:space="0" w:color="auto"/>
            <w:left w:val="none" w:sz="0" w:space="0" w:color="auto"/>
            <w:bottom w:val="none" w:sz="0" w:space="0" w:color="auto"/>
            <w:right w:val="none" w:sz="0" w:space="0" w:color="auto"/>
          </w:divBdr>
        </w:div>
        <w:div w:id="1402677565">
          <w:marLeft w:val="360"/>
          <w:marRight w:val="0"/>
          <w:marTop w:val="200"/>
          <w:marBottom w:val="0"/>
          <w:divBdr>
            <w:top w:val="none" w:sz="0" w:space="0" w:color="auto"/>
            <w:left w:val="none" w:sz="0" w:space="0" w:color="auto"/>
            <w:bottom w:val="none" w:sz="0" w:space="0" w:color="auto"/>
            <w:right w:val="none" w:sz="0" w:space="0" w:color="auto"/>
          </w:divBdr>
        </w:div>
        <w:div w:id="37166193">
          <w:marLeft w:val="360"/>
          <w:marRight w:val="0"/>
          <w:marTop w:val="200"/>
          <w:marBottom w:val="0"/>
          <w:divBdr>
            <w:top w:val="none" w:sz="0" w:space="0" w:color="auto"/>
            <w:left w:val="none" w:sz="0" w:space="0" w:color="auto"/>
            <w:bottom w:val="none" w:sz="0" w:space="0" w:color="auto"/>
            <w:right w:val="none" w:sz="0" w:space="0" w:color="auto"/>
          </w:divBdr>
        </w:div>
      </w:divsChild>
    </w:div>
    <w:div w:id="878664519">
      <w:bodyDiv w:val="1"/>
      <w:marLeft w:val="0"/>
      <w:marRight w:val="0"/>
      <w:marTop w:val="0"/>
      <w:marBottom w:val="0"/>
      <w:divBdr>
        <w:top w:val="none" w:sz="0" w:space="0" w:color="auto"/>
        <w:left w:val="none" w:sz="0" w:space="0" w:color="auto"/>
        <w:bottom w:val="none" w:sz="0" w:space="0" w:color="auto"/>
        <w:right w:val="none" w:sz="0" w:space="0" w:color="auto"/>
      </w:divBdr>
    </w:div>
    <w:div w:id="910968088">
      <w:bodyDiv w:val="1"/>
      <w:marLeft w:val="0"/>
      <w:marRight w:val="0"/>
      <w:marTop w:val="0"/>
      <w:marBottom w:val="0"/>
      <w:divBdr>
        <w:top w:val="none" w:sz="0" w:space="0" w:color="auto"/>
        <w:left w:val="none" w:sz="0" w:space="0" w:color="auto"/>
        <w:bottom w:val="none" w:sz="0" w:space="0" w:color="auto"/>
        <w:right w:val="none" w:sz="0" w:space="0" w:color="auto"/>
      </w:divBdr>
    </w:div>
    <w:div w:id="989555832">
      <w:bodyDiv w:val="1"/>
      <w:marLeft w:val="0"/>
      <w:marRight w:val="0"/>
      <w:marTop w:val="0"/>
      <w:marBottom w:val="0"/>
      <w:divBdr>
        <w:top w:val="none" w:sz="0" w:space="0" w:color="auto"/>
        <w:left w:val="none" w:sz="0" w:space="0" w:color="auto"/>
        <w:bottom w:val="none" w:sz="0" w:space="0" w:color="auto"/>
        <w:right w:val="none" w:sz="0" w:space="0" w:color="auto"/>
      </w:divBdr>
    </w:div>
    <w:div w:id="1275282844">
      <w:bodyDiv w:val="1"/>
      <w:marLeft w:val="0"/>
      <w:marRight w:val="0"/>
      <w:marTop w:val="0"/>
      <w:marBottom w:val="0"/>
      <w:divBdr>
        <w:top w:val="none" w:sz="0" w:space="0" w:color="auto"/>
        <w:left w:val="none" w:sz="0" w:space="0" w:color="auto"/>
        <w:bottom w:val="none" w:sz="0" w:space="0" w:color="auto"/>
        <w:right w:val="none" w:sz="0" w:space="0" w:color="auto"/>
      </w:divBdr>
    </w:div>
    <w:div w:id="1469933655">
      <w:bodyDiv w:val="1"/>
      <w:marLeft w:val="0"/>
      <w:marRight w:val="0"/>
      <w:marTop w:val="0"/>
      <w:marBottom w:val="0"/>
      <w:divBdr>
        <w:top w:val="none" w:sz="0" w:space="0" w:color="auto"/>
        <w:left w:val="none" w:sz="0" w:space="0" w:color="auto"/>
        <w:bottom w:val="none" w:sz="0" w:space="0" w:color="auto"/>
        <w:right w:val="none" w:sz="0" w:space="0" w:color="auto"/>
      </w:divBdr>
    </w:div>
    <w:div w:id="1688367037">
      <w:bodyDiv w:val="1"/>
      <w:marLeft w:val="0"/>
      <w:marRight w:val="0"/>
      <w:marTop w:val="0"/>
      <w:marBottom w:val="0"/>
      <w:divBdr>
        <w:top w:val="none" w:sz="0" w:space="0" w:color="auto"/>
        <w:left w:val="none" w:sz="0" w:space="0" w:color="auto"/>
        <w:bottom w:val="none" w:sz="0" w:space="0" w:color="auto"/>
        <w:right w:val="none" w:sz="0" w:space="0" w:color="auto"/>
      </w:divBdr>
    </w:div>
    <w:div w:id="1688747483">
      <w:bodyDiv w:val="1"/>
      <w:marLeft w:val="0"/>
      <w:marRight w:val="0"/>
      <w:marTop w:val="0"/>
      <w:marBottom w:val="0"/>
      <w:divBdr>
        <w:top w:val="none" w:sz="0" w:space="0" w:color="auto"/>
        <w:left w:val="none" w:sz="0" w:space="0" w:color="auto"/>
        <w:bottom w:val="none" w:sz="0" w:space="0" w:color="auto"/>
        <w:right w:val="none" w:sz="0" w:space="0" w:color="auto"/>
      </w:divBdr>
    </w:div>
    <w:div w:id="2012102590">
      <w:bodyDiv w:val="1"/>
      <w:marLeft w:val="0"/>
      <w:marRight w:val="0"/>
      <w:marTop w:val="0"/>
      <w:marBottom w:val="0"/>
      <w:divBdr>
        <w:top w:val="none" w:sz="0" w:space="0" w:color="auto"/>
        <w:left w:val="none" w:sz="0" w:space="0" w:color="auto"/>
        <w:bottom w:val="none" w:sz="0" w:space="0" w:color="auto"/>
        <w:right w:val="none" w:sz="0" w:space="0" w:color="auto"/>
      </w:divBdr>
    </w:div>
    <w:div w:id="2125226851">
      <w:bodyDiv w:val="1"/>
      <w:marLeft w:val="0"/>
      <w:marRight w:val="0"/>
      <w:marTop w:val="0"/>
      <w:marBottom w:val="0"/>
      <w:divBdr>
        <w:top w:val="none" w:sz="0" w:space="0" w:color="auto"/>
        <w:left w:val="none" w:sz="0" w:space="0" w:color="auto"/>
        <w:bottom w:val="none" w:sz="0" w:space="0" w:color="auto"/>
        <w:right w:val="none" w:sz="0" w:space="0" w:color="auto"/>
      </w:divBdr>
      <w:divsChild>
        <w:div w:id="1832604093">
          <w:marLeft w:val="360"/>
          <w:marRight w:val="0"/>
          <w:marTop w:val="200"/>
          <w:marBottom w:val="0"/>
          <w:divBdr>
            <w:top w:val="none" w:sz="0" w:space="0" w:color="auto"/>
            <w:left w:val="none" w:sz="0" w:space="0" w:color="auto"/>
            <w:bottom w:val="none" w:sz="0" w:space="0" w:color="auto"/>
            <w:right w:val="none" w:sz="0" w:space="0" w:color="auto"/>
          </w:divBdr>
        </w:div>
        <w:div w:id="1266114350">
          <w:marLeft w:val="360"/>
          <w:marRight w:val="0"/>
          <w:marTop w:val="200"/>
          <w:marBottom w:val="0"/>
          <w:divBdr>
            <w:top w:val="none" w:sz="0" w:space="0" w:color="auto"/>
            <w:left w:val="none" w:sz="0" w:space="0" w:color="auto"/>
            <w:bottom w:val="none" w:sz="0" w:space="0" w:color="auto"/>
            <w:right w:val="none" w:sz="0" w:space="0" w:color="auto"/>
          </w:divBdr>
        </w:div>
        <w:div w:id="980423791">
          <w:marLeft w:val="360"/>
          <w:marRight w:val="0"/>
          <w:marTop w:val="200"/>
          <w:marBottom w:val="0"/>
          <w:divBdr>
            <w:top w:val="none" w:sz="0" w:space="0" w:color="auto"/>
            <w:left w:val="none" w:sz="0" w:space="0" w:color="auto"/>
            <w:bottom w:val="none" w:sz="0" w:space="0" w:color="auto"/>
            <w:right w:val="none" w:sz="0" w:space="0" w:color="auto"/>
          </w:divBdr>
        </w:div>
        <w:div w:id="1436173378">
          <w:marLeft w:val="360"/>
          <w:marRight w:val="0"/>
          <w:marTop w:val="200"/>
          <w:marBottom w:val="0"/>
          <w:divBdr>
            <w:top w:val="none" w:sz="0" w:space="0" w:color="auto"/>
            <w:left w:val="none" w:sz="0" w:space="0" w:color="auto"/>
            <w:bottom w:val="none" w:sz="0" w:space="0" w:color="auto"/>
            <w:right w:val="none" w:sz="0" w:space="0" w:color="auto"/>
          </w:divBdr>
        </w:div>
        <w:div w:id="1993216426">
          <w:marLeft w:val="360"/>
          <w:marRight w:val="0"/>
          <w:marTop w:val="200"/>
          <w:marBottom w:val="0"/>
          <w:divBdr>
            <w:top w:val="none" w:sz="0" w:space="0" w:color="auto"/>
            <w:left w:val="none" w:sz="0" w:space="0" w:color="auto"/>
            <w:bottom w:val="none" w:sz="0" w:space="0" w:color="auto"/>
            <w:right w:val="none" w:sz="0" w:space="0" w:color="auto"/>
          </w:divBdr>
        </w:div>
        <w:div w:id="827865582">
          <w:marLeft w:val="360"/>
          <w:marRight w:val="0"/>
          <w:marTop w:val="200"/>
          <w:marBottom w:val="0"/>
          <w:divBdr>
            <w:top w:val="none" w:sz="0" w:space="0" w:color="auto"/>
            <w:left w:val="none" w:sz="0" w:space="0" w:color="auto"/>
            <w:bottom w:val="none" w:sz="0" w:space="0" w:color="auto"/>
            <w:right w:val="none" w:sz="0" w:space="0" w:color="auto"/>
          </w:divBdr>
        </w:div>
      </w:divsChild>
    </w:div>
    <w:div w:id="2131589494">
      <w:bodyDiv w:val="1"/>
      <w:marLeft w:val="0"/>
      <w:marRight w:val="0"/>
      <w:marTop w:val="0"/>
      <w:marBottom w:val="0"/>
      <w:divBdr>
        <w:top w:val="none" w:sz="0" w:space="0" w:color="auto"/>
        <w:left w:val="none" w:sz="0" w:space="0" w:color="auto"/>
        <w:bottom w:val="none" w:sz="0" w:space="0" w:color="auto"/>
        <w:right w:val="none" w:sz="0" w:space="0" w:color="auto"/>
      </w:divBdr>
      <w:divsChild>
        <w:div w:id="291595187">
          <w:marLeft w:val="0"/>
          <w:marRight w:val="0"/>
          <w:marTop w:val="0"/>
          <w:marBottom w:val="0"/>
          <w:divBdr>
            <w:top w:val="none" w:sz="0" w:space="0" w:color="auto"/>
            <w:left w:val="none" w:sz="0" w:space="0" w:color="auto"/>
            <w:bottom w:val="none" w:sz="0" w:space="0" w:color="auto"/>
            <w:right w:val="none" w:sz="0" w:space="0" w:color="auto"/>
          </w:divBdr>
        </w:div>
        <w:div w:id="1881354266">
          <w:marLeft w:val="0"/>
          <w:marRight w:val="0"/>
          <w:marTop w:val="0"/>
          <w:marBottom w:val="0"/>
          <w:divBdr>
            <w:top w:val="none" w:sz="0" w:space="0" w:color="auto"/>
            <w:left w:val="none" w:sz="0" w:space="0" w:color="auto"/>
            <w:bottom w:val="none" w:sz="0" w:space="0" w:color="auto"/>
            <w:right w:val="none" w:sz="0" w:space="0" w:color="auto"/>
          </w:divBdr>
        </w:div>
        <w:div w:id="1707368966">
          <w:marLeft w:val="0"/>
          <w:marRight w:val="0"/>
          <w:marTop w:val="0"/>
          <w:marBottom w:val="0"/>
          <w:divBdr>
            <w:top w:val="none" w:sz="0" w:space="0" w:color="auto"/>
            <w:left w:val="none" w:sz="0" w:space="0" w:color="auto"/>
            <w:bottom w:val="none" w:sz="0" w:space="0" w:color="auto"/>
            <w:right w:val="none" w:sz="0" w:space="0" w:color="auto"/>
          </w:divBdr>
        </w:div>
        <w:div w:id="590622249">
          <w:marLeft w:val="0"/>
          <w:marRight w:val="0"/>
          <w:marTop w:val="0"/>
          <w:marBottom w:val="0"/>
          <w:divBdr>
            <w:top w:val="none" w:sz="0" w:space="0" w:color="auto"/>
            <w:left w:val="none" w:sz="0" w:space="0" w:color="auto"/>
            <w:bottom w:val="none" w:sz="0" w:space="0" w:color="auto"/>
            <w:right w:val="none" w:sz="0" w:space="0" w:color="auto"/>
          </w:divBdr>
        </w:div>
        <w:div w:id="1709601898">
          <w:marLeft w:val="0"/>
          <w:marRight w:val="0"/>
          <w:marTop w:val="0"/>
          <w:marBottom w:val="0"/>
          <w:divBdr>
            <w:top w:val="none" w:sz="0" w:space="0" w:color="auto"/>
            <w:left w:val="none" w:sz="0" w:space="0" w:color="auto"/>
            <w:bottom w:val="none" w:sz="0" w:space="0" w:color="auto"/>
            <w:right w:val="none" w:sz="0" w:space="0" w:color="auto"/>
          </w:divBdr>
        </w:div>
        <w:div w:id="598802892">
          <w:marLeft w:val="0"/>
          <w:marRight w:val="0"/>
          <w:marTop w:val="0"/>
          <w:marBottom w:val="0"/>
          <w:divBdr>
            <w:top w:val="none" w:sz="0" w:space="0" w:color="auto"/>
            <w:left w:val="none" w:sz="0" w:space="0" w:color="auto"/>
            <w:bottom w:val="none" w:sz="0" w:space="0" w:color="auto"/>
            <w:right w:val="none" w:sz="0" w:space="0" w:color="auto"/>
          </w:divBdr>
        </w:div>
        <w:div w:id="1902864185">
          <w:marLeft w:val="0"/>
          <w:marRight w:val="0"/>
          <w:marTop w:val="0"/>
          <w:marBottom w:val="0"/>
          <w:divBdr>
            <w:top w:val="none" w:sz="0" w:space="0" w:color="auto"/>
            <w:left w:val="none" w:sz="0" w:space="0" w:color="auto"/>
            <w:bottom w:val="none" w:sz="0" w:space="0" w:color="auto"/>
            <w:right w:val="none" w:sz="0" w:space="0" w:color="auto"/>
          </w:divBdr>
        </w:div>
        <w:div w:id="763260109">
          <w:marLeft w:val="0"/>
          <w:marRight w:val="0"/>
          <w:marTop w:val="0"/>
          <w:marBottom w:val="0"/>
          <w:divBdr>
            <w:top w:val="none" w:sz="0" w:space="0" w:color="auto"/>
            <w:left w:val="none" w:sz="0" w:space="0" w:color="auto"/>
            <w:bottom w:val="none" w:sz="0" w:space="0" w:color="auto"/>
            <w:right w:val="none" w:sz="0" w:space="0" w:color="auto"/>
          </w:divBdr>
        </w:div>
        <w:div w:id="683560420">
          <w:marLeft w:val="0"/>
          <w:marRight w:val="0"/>
          <w:marTop w:val="0"/>
          <w:marBottom w:val="0"/>
          <w:divBdr>
            <w:top w:val="none" w:sz="0" w:space="0" w:color="auto"/>
            <w:left w:val="none" w:sz="0" w:space="0" w:color="auto"/>
            <w:bottom w:val="none" w:sz="0" w:space="0" w:color="auto"/>
            <w:right w:val="none" w:sz="0" w:space="0" w:color="auto"/>
          </w:divBdr>
        </w:div>
        <w:div w:id="1438519434">
          <w:marLeft w:val="0"/>
          <w:marRight w:val="0"/>
          <w:marTop w:val="0"/>
          <w:marBottom w:val="0"/>
          <w:divBdr>
            <w:top w:val="none" w:sz="0" w:space="0" w:color="auto"/>
            <w:left w:val="none" w:sz="0" w:space="0" w:color="auto"/>
            <w:bottom w:val="none" w:sz="0" w:space="0" w:color="auto"/>
            <w:right w:val="none" w:sz="0" w:space="0" w:color="auto"/>
          </w:divBdr>
        </w:div>
        <w:div w:id="101804135">
          <w:marLeft w:val="0"/>
          <w:marRight w:val="0"/>
          <w:marTop w:val="0"/>
          <w:marBottom w:val="0"/>
          <w:divBdr>
            <w:top w:val="none" w:sz="0" w:space="0" w:color="auto"/>
            <w:left w:val="none" w:sz="0" w:space="0" w:color="auto"/>
            <w:bottom w:val="none" w:sz="0" w:space="0" w:color="auto"/>
            <w:right w:val="none" w:sz="0" w:space="0" w:color="auto"/>
          </w:divBdr>
        </w:div>
        <w:div w:id="13167619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3.%20WTC%20Relst%20V2\2018_wtc_briefhoofd.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809F1C-5980-4ED3-BBE0-8AEA57BF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2018_wtc_briefhoofd</Template>
  <TotalTime>26</TotalTime>
  <Pages>1</Pages>
  <Words>1401</Words>
  <Characters>7991</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H.Essers</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Van Steenweghen</dc:creator>
  <cp:keywords/>
  <dc:description/>
  <cp:lastModifiedBy>Bob Van Steenweghen</cp:lastModifiedBy>
  <cp:revision>7</cp:revision>
  <cp:lastPrinted>2018-01-29T13:20:00Z</cp:lastPrinted>
  <dcterms:created xsi:type="dcterms:W3CDTF">2020-06-05T10:55:00Z</dcterms:created>
  <dcterms:modified xsi:type="dcterms:W3CDTF">2020-06-05T16:12:00Z</dcterms:modified>
</cp:coreProperties>
</file>